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4="http://schemas.microsoft.com/office/drawing/2010/main" xmlns:pic="http://schemas.openxmlformats.org/drawingml/2006/picture" mc:Ignorable="w14 w15 w16se w16cid w16 w16cex w16sdtdh w16sdtfl w16du wp14">
  <w:body>
    <w:p w:rsidRPr="00481A90" w:rsidR="00DB147C" w:rsidP="00DB147C" w:rsidRDefault="00047AAA" w14:paraId="267E4BF5" w14:textId="3A015ADA">
      <w:pPr>
        <w:jc w:val="center"/>
        <w:rPr>
          <w:color w:val="565657"/>
          <w:sz w:val="24"/>
          <w:szCs w:val="24"/>
        </w:rPr>
      </w:pPr>
      <w:r>
        <w:rPr>
          <w:noProof/>
          <w:color w:val="565657"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59264" behindDoc="0" locked="0" layoutInCell="1" allowOverlap="1" wp14:anchorId="1780DC4B" wp14:editId="716F167E">
                <wp:simplePos x="0" y="0"/>
                <wp:positionH relativeFrom="margin">
                  <wp:posOffset>-1905</wp:posOffset>
                </wp:positionH>
                <wp:positionV relativeFrom="paragraph">
                  <wp:posOffset>6513195</wp:posOffset>
                </wp:positionV>
                <wp:extent cx="6645910" cy="525780"/>
                <wp:effectExtent l="0" t="0" r="2540" b="7620"/>
                <wp:wrapNone/>
                <wp:docPr id="150160698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5910" cy="52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7AAA" w:rsidRDefault="00047AAA" w14:paraId="203F1C94" w14:textId="77777777">
                            <w:pPr>
                              <w:widowControl w:val="0"/>
                              <w:rPr>
                                <w:rFonts w:ascii="Bodoni MT" w:hAnsi="Bodoni MT" w:cs="Bodoni MT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Bodoni MT" w:hAnsi="Bodoni MT" w:cs="Bodoni MT"/>
                                <w:sz w:val="56"/>
                                <w:szCs w:val="56"/>
                              </w:rPr>
                              <w:t>Follow the QR code to report your sightings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1780DC4B">
                <v:stroke joinstyle="miter"/>
                <v:path gradientshapeok="t" o:connecttype="rect"/>
              </v:shapetype>
              <v:shape id="Text Box 18" style="position:absolute;left:0;text-align:left;margin-left:-.15pt;margin-top:512.85pt;width:523.3pt;height:41.4pt;z-index:251659264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spid="_x0000_s1026" filled="f" fillcolor="#5b9bd5" stroked="f" strokeweight="2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">
                <v:textbox inset="2.88pt,2.88pt,2.88pt,2.88pt">
                  <w:txbxContent>
                    <w:p w:rsidR="00047AAA" w:rsidRDefault="00047AAA" w14:paraId="203F1C94" w14:textId="77777777">
                      <w:pPr>
                        <w:widowControl w:val="0"/>
                        <w:rPr>
                          <w:rFonts w:ascii="Bodoni MT" w:hAnsi="Bodoni MT" w:cs="Bodoni MT"/>
                          <w:sz w:val="56"/>
                          <w:szCs w:val="56"/>
                        </w:rPr>
                      </w:pPr>
                      <w:r>
                        <w:rPr>
                          <w:rFonts w:ascii="Bodoni MT" w:hAnsi="Bodoni MT" w:cs="Bodoni MT"/>
                          <w:sz w:val="56"/>
                          <w:szCs w:val="56"/>
                        </w:rPr>
                        <w:t>Follow the QR code to report your sightings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565657"/>
          <w:sz w:val="24"/>
          <w:szCs w:val="24"/>
        </w:rPr>
        <w:drawing>
          <wp:anchor distT="36576" distB="36576" distL="36576" distR="36576" simplePos="0" relativeHeight="251658240" behindDoc="0" locked="0" layoutInCell="1" allowOverlap="1" wp14:anchorId="2A5E32A1" wp14:editId="32A22C4A">
            <wp:simplePos x="0" y="0"/>
            <wp:positionH relativeFrom="margin">
              <wp:posOffset>2505710</wp:posOffset>
            </wp:positionH>
            <wp:positionV relativeFrom="paragraph">
              <wp:posOffset>6967855</wp:posOffset>
            </wp:positionV>
            <wp:extent cx="1630816" cy="1647826"/>
            <wp:effectExtent l="0" t="0" r="7620" b="0"/>
            <wp:wrapNone/>
            <wp:docPr id="189893352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3" t="35605" r="25026" b="14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816" cy="164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E791465" wp14:editId="435A259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645275" cy="6295390"/>
                <wp:effectExtent l="0" t="0" r="12700" b="635"/>
                <wp:wrapNone/>
                <wp:docPr id="926788217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6295390"/>
                          <a:chOff x="1068552" y="1052931"/>
                          <a:chExt cx="66456" cy="62951"/>
                        </a:xfrm>
                      </wpg:grpSpPr>
                      <wps:wsp>
                        <wps:cNvPr id="1351376271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068552" y="1052931"/>
                            <a:ext cx="66456" cy="7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26101BBE" w14:textId="2A845AF5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72"/>
                                  <w:szCs w:val="72"/>
                                </w:rPr>
                                <w:t>Have you seen these species?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935349205" name="AutoShape 6"/>
                        <wps:cNvSpPr>
                          <a:spLocks noChangeArrowheads="1"/>
                        </wps:cNvSpPr>
                        <wps:spPr bwMode="auto">
                          <a:xfrm>
                            <a:off x="1069059" y="1061334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1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213083324" name="AutoShape 7"/>
                        <wps:cNvSpPr>
                          <a:spLocks noChangeArrowheads="1"/>
                        </wps:cNvSpPr>
                        <wps:spPr bwMode="auto">
                          <a:xfrm>
                            <a:off x="1086125" y="1061334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2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12966907" name="AutoShape 8"/>
                        <wps:cNvSpPr>
                          <a:spLocks noChangeArrowheads="1"/>
                        </wps:cNvSpPr>
                        <wps:spPr bwMode="auto">
                          <a:xfrm>
                            <a:off x="1103034" y="1061334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3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311273798" name="AutoShape 9"/>
                        <wps:cNvSpPr>
                          <a:spLocks noChangeArrowheads="1"/>
                        </wps:cNvSpPr>
                        <wps:spPr bwMode="auto">
                          <a:xfrm>
                            <a:off x="1119873" y="1061334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4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669111227" name="AutoShape 10"/>
                        <wps:cNvSpPr>
                          <a:spLocks noChangeArrowheads="1"/>
                        </wps:cNvSpPr>
                        <wps:spPr bwMode="auto">
                          <a:xfrm>
                            <a:off x="1069059" y="1079464"/>
                            <a:ext cx="15135" cy="13559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5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356475980" name="AutoShape 11"/>
                        <wps:cNvSpPr>
                          <a:spLocks noChangeArrowheads="1"/>
                        </wps:cNvSpPr>
                        <wps:spPr bwMode="auto">
                          <a:xfrm>
                            <a:off x="1119674" y="1079464"/>
                            <a:ext cx="15135" cy="13559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6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537979042" name="AutoShape 12"/>
                        <wps:cNvSpPr>
                          <a:spLocks noChangeArrowheads="1"/>
                        </wps:cNvSpPr>
                        <wps:spPr bwMode="auto">
                          <a:xfrm>
                            <a:off x="1086125" y="1098462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7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31428383" name="AutoShape 13"/>
                        <wps:cNvSpPr>
                          <a:spLocks noChangeArrowheads="1"/>
                        </wps:cNvSpPr>
                        <wps:spPr bwMode="auto">
                          <a:xfrm>
                            <a:off x="1103034" y="1098462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8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985073982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1069059" y="1098462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19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98406427" name="AutoShape 15"/>
                        <wps:cNvSpPr>
                          <a:spLocks noChangeArrowheads="1"/>
                        </wps:cNvSpPr>
                        <wps:spPr bwMode="auto">
                          <a:xfrm>
                            <a:off x="1086125" y="1079740"/>
                            <a:ext cx="15135" cy="13559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20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79540941" name="AutoShape 16"/>
                        <wps:cNvSpPr>
                          <a:spLocks noChangeArrowheads="1"/>
                        </wps:cNvSpPr>
                        <wps:spPr bwMode="auto">
                          <a:xfrm>
                            <a:off x="1119873" y="1098462"/>
                            <a:ext cx="15135" cy="1355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21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90517442" name="AutoShape 17"/>
                        <wps:cNvSpPr>
                          <a:spLocks noChangeArrowheads="1"/>
                        </wps:cNvSpPr>
                        <wps:spPr bwMode="auto">
                          <a:xfrm>
                            <a:off x="1103034" y="1079740"/>
                            <a:ext cx="15135" cy="13559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blipFill dpi="0" rotWithShape="0">
                            <a:blip r:embed="rId22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47520784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069059" y="1075436"/>
                            <a:ext cx="15135" cy="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53051294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Hedgehog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331435305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086125" y="1075613"/>
                            <a:ext cx="15135" cy="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04A68758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Bullfinch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82724575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103034" y="1075613"/>
                            <a:ext cx="15135" cy="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03A2EAB4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Common Lizard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325507256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119873" y="1075613"/>
                            <a:ext cx="15135" cy="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1C12A38E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Slow worm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3192730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069059" y="1094105"/>
                            <a:ext cx="15135" cy="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12193FDA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Common Frog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170039791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086125" y="1094105"/>
                            <a:ext cx="15135" cy="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6DB349B0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Common Toad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19270736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103034" y="1094105"/>
                            <a:ext cx="15135" cy="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121EC752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Stag Beetle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95580135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119674" y="1094105"/>
                            <a:ext cx="15135" cy="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41D15B4C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Smooth Newt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404136721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1119873" y="1113038"/>
                            <a:ext cx="15135" cy="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17A84987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Grass Snake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72254141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103034" y="1113038"/>
                            <a:ext cx="15135" cy="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2E198E7F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Brown Hairstreak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58944562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1086234" y="1113038"/>
                            <a:ext cx="15135" cy="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257C586F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Purple Emperor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706459398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1069059" y="1113038"/>
                            <a:ext cx="15135" cy="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47AAA" w:rsidP="00047AAA" w:rsidRDefault="00047AAA" w14:paraId="2E5959F1" w14:textId="77777777">
                              <w:pPr>
                                <w:widowControl w:val="0"/>
                                <w:jc w:val="center"/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Bodoni MT" w:hAnsi="Bodoni MT"/>
                                  <w:b/>
                                  <w:bCs/>
                                  <w:sz w:val="28"/>
                                  <w:szCs w:val="28"/>
                                </w:rPr>
                                <w:t>White Admiral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" style="position:absolute;left:0;text-align:left;margin-left:0;margin-top:-.05pt;width:523.25pt;height:495.7pt;z-index:251661312" coordsize="664,629" coordorigin="10685,10529" o:spid="_x0000_s1027" w14:anchorId="1E7914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">
                <v:shape id="Text Box 5" style="position:absolute;left:10685;top:10529;width:665;height:78;visibility:visible;mso-wrap-style:square;v-text-anchor:top" o:spid="_x0000_s1028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">
                  <v:textbox inset="2.88pt,2.88pt,2.88pt,2.88pt">
                    <w:txbxContent>
                      <w:p w:rsidR="00047AAA" w:rsidP="00047AAA" w:rsidRDefault="00047AAA" w14:paraId="26101BBE" w14:textId="2A845AF5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72"/>
                            <w:szCs w:val="72"/>
                          </w:rPr>
                          <w:t>Have you seen these species?</w:t>
                        </w:r>
                      </w:p>
                    </w:txbxContent>
                  </v:textbox>
                </v:shape>
                <v:roundrect id="AutoShape 6" style="position:absolute;left:10690;top:10613;width:151;height:135;visibility:visible;mso-wrap-style:square;v-text-anchor:top" o:spid="_x0000_s1029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">
                  <v:fill type="frame" o:title="" recolor="t" r:id="rId23"/>
                  <v:shadow color="black [0]"/>
                  <v:textbox inset="2.88pt,2.88pt,2.88pt,2.88pt"/>
                </v:roundrect>
                <v:roundrect id="AutoShape 7" style="position:absolute;left:10861;top:10613;width:151;height:135;visibility:visible;mso-wrap-style:square;v-text-anchor:top" o:spid="_x0000_s1030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">
                  <v:fill type="frame" o:title="" recolor="t" r:id="rId24"/>
                  <v:shadow color="black [0]"/>
                  <v:textbox inset="2.88pt,2.88pt,2.88pt,2.88pt"/>
                </v:roundrect>
                <v:roundrect id="AutoShape 8" style="position:absolute;left:11030;top:10613;width:151;height:135;visibility:visible;mso-wrap-style:square;v-text-anchor:top" o:spid="_x0000_s1031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">
                  <v:fill type="frame" o:title="" recolor="t" r:id="rId25"/>
                  <v:shadow color="black [0]"/>
                  <v:textbox inset="2.88pt,2.88pt,2.88pt,2.88pt"/>
                </v:roundrect>
                <v:roundrect id="AutoShape 9" style="position:absolute;left:11198;top:10613;width:152;height:135;visibility:visible;mso-wrap-style:square;v-text-anchor:top" o:spid="_x0000_s1032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">
                  <v:fill type="frame" o:title="" recolor="t" r:id="rId26"/>
                  <v:shadow color="black [0]"/>
                  <v:textbox inset="2.88pt,2.88pt,2.88pt,2.88pt"/>
                </v:roundrect>
                <v:roundrect id="AutoShape 10" style="position:absolute;left:10690;top:10794;width:151;height:136;visibility:visible;mso-wrap-style:square;v-text-anchor:top" o:spid="_x0000_s1033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">
                  <v:fill type="frame" o:title="" recolor="t" r:id="rId27"/>
                  <v:shadow color="black [0]"/>
                  <v:textbox inset="2.88pt,2.88pt,2.88pt,2.88pt"/>
                </v:roundrect>
                <v:roundrect id="AutoShape 11" style="position:absolute;left:11196;top:10794;width:152;height:136;visibility:visible;mso-wrap-style:square;v-text-anchor:top" o:spid="_x0000_s1034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">
                  <v:fill type="frame" o:title="" recolor="t" r:id="rId28"/>
                  <v:shadow color="black [0]"/>
                  <v:textbox inset="2.88pt,2.88pt,2.88pt,2.88pt"/>
                </v:roundrect>
                <v:roundrect id="AutoShape 12" style="position:absolute;left:10861;top:10984;width:151;height:136;visibility:visible;mso-wrap-style:square;v-text-anchor:top" o:spid="_x0000_s1035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">
                  <v:fill type="frame" o:title="" recolor="t" r:id="rId29"/>
                  <v:shadow color="black [0]"/>
                  <v:textbox inset="2.88pt,2.88pt,2.88pt,2.88pt"/>
                </v:roundrect>
                <v:roundrect id="AutoShape 13" style="position:absolute;left:11030;top:10984;width:151;height:136;visibility:visible;mso-wrap-style:square;v-text-anchor:top" o:spid="_x0000_s1036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">
                  <v:fill type="frame" o:title="" recolor="t" r:id="rId30"/>
                  <v:shadow color="black [0]"/>
                  <v:textbox inset="2.88pt,2.88pt,2.88pt,2.88pt"/>
                </v:roundrect>
                <v:roundrect id="AutoShape 14" style="position:absolute;left:10690;top:10984;width:151;height:136;visibility:visible;mso-wrap-style:square;v-text-anchor:top" o:spid="_x0000_s1037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">
                  <v:fill type="frame" o:title="" recolor="t" r:id="rId31"/>
                  <v:shadow color="black [0]"/>
                  <v:textbox inset="2.88pt,2.88pt,2.88pt,2.88pt"/>
                </v:roundrect>
                <v:roundrect id="AutoShape 15" style="position:absolute;left:10861;top:10797;width:151;height:135;visibility:visible;mso-wrap-style:square;v-text-anchor:top" o:spid="_x0000_s1038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">
                  <v:fill type="frame" o:title="" recolor="t" r:id="rId32"/>
                  <v:shadow color="black [0]"/>
                  <v:textbox inset="2.88pt,2.88pt,2.88pt,2.88pt"/>
                </v:roundrect>
                <v:roundrect id="AutoShape 16" style="position:absolute;left:11198;top:10984;width:152;height:136;visibility:visible;mso-wrap-style:square;v-text-anchor:top" o:spid="_x0000_s1039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">
                  <v:fill type="frame" o:title="" recolor="t" r:id="rId33"/>
                  <v:shadow color="black [0]"/>
                  <v:textbox inset="2.88pt,2.88pt,2.88pt,2.88pt"/>
                </v:roundrect>
                <v:roundrect id="AutoShape 17" style="position:absolute;left:11030;top:10797;width:151;height:135;visibility:visible;mso-wrap-style:square;v-text-anchor:top" o:spid="_x0000_s1040" strokecolor="black [0]" strokeweight="1pt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">
                  <v:fill type="frame" o:title="" recolor="t" r:id="rId34"/>
                  <v:shadow color="black [0]"/>
                  <v:textbox inset="2.88pt,2.88pt,2.88pt,2.88pt"/>
                </v:roundrect>
                <v:shape id="_x0000_s1041" style="position:absolute;left:10690;top:10754;width:151;height:28;visibility:visible;mso-wrap-style:square;v-text-anchor:top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">
                  <v:textbox inset="2.88pt,2.88pt,2.88pt,2.88pt">
                    <w:txbxContent>
                      <w:p w:rsidR="00047AAA" w:rsidP="00047AAA" w:rsidRDefault="00047AAA" w14:paraId="53051294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Hedgehog</w:t>
                        </w:r>
                      </w:p>
                    </w:txbxContent>
                  </v:textbox>
                </v:shape>
                <v:shape id="Text Box 19" style="position:absolute;left:10861;top:10756;width:151;height:28;visibility:visible;mso-wrap-style:square;v-text-anchor:top" o:spid="_x0000_s1042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">
                  <v:textbox inset="2.88pt,2.88pt,2.88pt,2.88pt">
                    <w:txbxContent>
                      <w:p w:rsidR="00047AAA" w:rsidP="00047AAA" w:rsidRDefault="00047AAA" w14:paraId="04A68758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Bullfinch</w:t>
                        </w:r>
                      </w:p>
                    </w:txbxContent>
                  </v:textbox>
                </v:shape>
                <v:shape id="Text Box 20" style="position:absolute;left:11030;top:10756;width:151;height:28;visibility:visible;mso-wrap-style:square;v-text-anchor:top" o:spid="_x0000_s1043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">
                  <v:textbox inset="2.88pt,2.88pt,2.88pt,2.88pt">
                    <w:txbxContent>
                      <w:p w:rsidR="00047AAA" w:rsidP="00047AAA" w:rsidRDefault="00047AAA" w14:paraId="03A2EAB4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Common Lizard</w:t>
                        </w:r>
                      </w:p>
                    </w:txbxContent>
                  </v:textbox>
                </v:shape>
                <v:shape id="Text Box 21" style="position:absolute;left:11198;top:10756;width:152;height:28;visibility:visible;mso-wrap-style:square;v-text-anchor:top" o:spid="_x0000_s1044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">
                  <v:textbox inset="2.88pt,2.88pt,2.88pt,2.88pt">
                    <w:txbxContent>
                      <w:p w:rsidR="00047AAA" w:rsidP="00047AAA" w:rsidRDefault="00047AAA" w14:paraId="1C12A38E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Slow worm</w:t>
                        </w:r>
                      </w:p>
                    </w:txbxContent>
                  </v:textbox>
                </v:shape>
                <v:shape id="Text Box 22" style="position:absolute;left:10690;top:10941;width:151;height:28;visibility:visible;mso-wrap-style:square;v-text-anchor:top" o:spid="_x0000_s1045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">
                  <v:textbox inset="2.88pt,2.88pt,2.88pt,2.88pt">
                    <w:txbxContent>
                      <w:p w:rsidR="00047AAA" w:rsidP="00047AAA" w:rsidRDefault="00047AAA" w14:paraId="12193FDA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Common Frog</w:t>
                        </w:r>
                      </w:p>
                    </w:txbxContent>
                  </v:textbox>
                </v:shape>
                <v:shape id="Text Box 23" style="position:absolute;left:10861;top:10941;width:151;height:28;visibility:visible;mso-wrap-style:square;v-text-anchor:top" o:spid="_x0000_s1046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">
                  <v:textbox inset="2.88pt,2.88pt,2.88pt,2.88pt">
                    <w:txbxContent>
                      <w:p w:rsidR="00047AAA" w:rsidP="00047AAA" w:rsidRDefault="00047AAA" w14:paraId="6DB349B0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Common Toad</w:t>
                        </w:r>
                      </w:p>
                    </w:txbxContent>
                  </v:textbox>
                </v:shape>
                <v:shape id="Text Box 24" style="position:absolute;left:11030;top:10941;width:151;height:28;visibility:visible;mso-wrap-style:square;v-text-anchor:top" o:spid="_x0000_s1047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">
                  <v:textbox inset="2.88pt,2.88pt,2.88pt,2.88pt">
                    <w:txbxContent>
                      <w:p w:rsidR="00047AAA" w:rsidP="00047AAA" w:rsidRDefault="00047AAA" w14:paraId="121EC752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Stag Beetle</w:t>
                        </w:r>
                      </w:p>
                    </w:txbxContent>
                  </v:textbox>
                </v:shape>
                <v:shape id="Text Box 25" style="position:absolute;left:11196;top:10941;width:152;height:28;visibility:visible;mso-wrap-style:square;v-text-anchor:top" o:spid="_x0000_s1048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">
                  <v:textbox inset="2.88pt,2.88pt,2.88pt,2.88pt">
                    <w:txbxContent>
                      <w:p w:rsidR="00047AAA" w:rsidP="00047AAA" w:rsidRDefault="00047AAA" w14:paraId="41D15B4C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Smooth Newt</w:t>
                        </w:r>
                      </w:p>
                    </w:txbxContent>
                  </v:textbox>
                </v:shape>
                <v:shape id="Text Box 26" style="position:absolute;left:11198;top:11130;width:152;height:28;visibility:visible;mso-wrap-style:square;v-text-anchor:top" o:spid="_x0000_s1049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">
                  <v:textbox inset="2.88pt,2.88pt,2.88pt,2.88pt">
                    <w:txbxContent>
                      <w:p w:rsidR="00047AAA" w:rsidP="00047AAA" w:rsidRDefault="00047AAA" w14:paraId="17A84987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Grass Snake</w:t>
                        </w:r>
                      </w:p>
                    </w:txbxContent>
                  </v:textbox>
                </v:shape>
                <v:shape id="Text Box 27" style="position:absolute;left:11030;top:11130;width:151;height:28;visibility:visible;mso-wrap-style:square;v-text-anchor:top" o:spid="_x0000_s1050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">
                  <v:textbox inset="2.88pt,2.88pt,2.88pt,2.88pt">
                    <w:txbxContent>
                      <w:p w:rsidR="00047AAA" w:rsidP="00047AAA" w:rsidRDefault="00047AAA" w14:paraId="2E198E7F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Brown Hairstreak</w:t>
                        </w:r>
                      </w:p>
                    </w:txbxContent>
                  </v:textbox>
                </v:shape>
                <v:shape id="Text Box 28" style="position:absolute;left:10862;top:11130;width:151;height:28;visibility:visible;mso-wrap-style:square;v-text-anchor:top" o:spid="_x0000_s1051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">
                  <v:textbox inset="2.88pt,2.88pt,2.88pt,2.88pt">
                    <w:txbxContent>
                      <w:p w:rsidR="00047AAA" w:rsidP="00047AAA" w:rsidRDefault="00047AAA" w14:paraId="257C586F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Purple Emperor</w:t>
                        </w:r>
                      </w:p>
                    </w:txbxContent>
                  </v:textbox>
                </v:shape>
                <v:shape id="Text Box 29" style="position:absolute;left:10690;top:11130;width:151;height:28;visibility:visible;mso-wrap-style:square;v-text-anchor:top" o:spid="_x0000_s1052" filled="f" fillcolor="#5b9bd5" stroked="f" strokecolor="black [0]" strokeweight="2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">
                  <v:textbox inset="2.88pt,2.88pt,2.88pt,2.88pt">
                    <w:txbxContent>
                      <w:p w:rsidR="00047AAA" w:rsidP="00047AAA" w:rsidRDefault="00047AAA" w14:paraId="2E5959F1" w14:textId="77777777">
                        <w:pPr>
                          <w:widowControl w:val="0"/>
                          <w:jc w:val="center"/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Bodoni MT" w:hAnsi="Bodoni MT"/>
                            <w:b/>
                            <w:bCs/>
                            <w:sz w:val="28"/>
                            <w:szCs w:val="28"/>
                          </w:rPr>
                          <w:t>White Admiral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Pr="00481A90" w:rsidR="00DB147C" w:rsidSect="00DB147C">
      <w:headerReference w:type="default" r:id="rId35"/>
      <w:footerReference w:type="default" r:id="rId36"/>
      <w:headerReference w:type="first" r:id="rId37"/>
      <w:footerReference w:type="first" r:id="rId38"/>
      <w:pgSz w:w="11907" w:h="16840" w:code="9"/>
      <w:pgMar w:top="720" w:right="720" w:bottom="720" w:left="720" w:header="567" w:footer="352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1D7791" w:rsidRDefault="001D7791" w14:paraId="481CF3CA" w14:textId="77777777">
      <w:r>
        <w:separator/>
      </w:r>
    </w:p>
  </w:endnote>
  <w:endnote w:type="continuationSeparator" w:id="0">
    <w:p w:rsidR="001D7791" w:rsidRDefault="001D7791" w14:paraId="298740E2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okmarkStart w:name="_Hlk38612653" w:id="1"/>
  <w:p w:rsidRPr="007A716B" w:rsidR="00481A90" w:rsidP="009B1A1D" w:rsidRDefault="00481A90" w14:paraId="4BA5D7EE" w14:textId="042031AF">
    <w:pPr>
      <w:tabs>
        <w:tab w:val="left" w:pos="1005"/>
      </w:tabs>
      <w:jc w:val="right"/>
      <w:rPr>
        <w:rFonts w:asciiTheme="minorHAnsi" w:hAnsiTheme="minorHAnsi" w:cstheme="minorHAnsi"/>
        <w:color w:val="565657"/>
      </w:rPr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21EB567" wp14:editId="668DA4A0">
              <wp:simplePos x="0" y="0"/>
              <wp:positionH relativeFrom="margin">
                <wp:posOffset>4696149</wp:posOffset>
              </wp:positionH>
              <wp:positionV relativeFrom="paragraph">
                <wp:posOffset>-597678</wp:posOffset>
              </wp:positionV>
              <wp:extent cx="2286851" cy="798423"/>
              <wp:effectExtent l="0" t="0" r="0" b="1905"/>
              <wp:wrapNone/>
              <wp:docPr id="28" name="Group 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86851" cy="798423"/>
                        <a:chOff x="0" y="0"/>
                        <a:chExt cx="1795145" cy="660400"/>
                      </a:xfrm>
                    </wpg:grpSpPr>
                    <pic:pic xmlns:pic="http://schemas.openxmlformats.org/drawingml/2006/picture">
                      <pic:nvPicPr>
                        <pic:cNvPr id="2" name="Picture 8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238125"/>
                          <a:ext cx="81915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9" name="Picture 19" descr="C:\Users\traac\AppData\Local\Microsoft\Windows\INetCache\Content.Word\logo.png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0883"/>
                        <a:stretch>
                          <a:fillRect/>
                        </a:stretch>
                      </pic:blipFill>
                      <pic:spPr bwMode="auto">
                        <a:xfrm>
                          <a:off x="1038225" y="0"/>
                          <a:ext cx="756920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28" style="position:absolute;margin-left:369.8pt;margin-top:-47.05pt;width:180.05pt;height:62.85pt;z-index:251659264;mso-position-horizontal-relative:margin;mso-width-relative:margin;mso-height-relative:margin" coordsize="17951,6604" o:spid="_x0000_s1026" w14:anchorId="6C270DA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8" style="position:absolute;top:2381;width:8191;height:2743;visibility:visible;mso-wrap-style:square" o:spid="_x0000_s1027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dEqbAAAAA2gAAAA8AAABkcnMvZG93bnJldi54bWxET82KwjAQvgu+Qxhhb5pWF5FqFFEE2WUF&#10;qw8wNmNbbSaliba7T785CB4/vv/FqjOVeFLjSssK4lEEgjizuuRcwfm0G85AOI+ssbJMCn7JwWrZ&#10;7y0w0bblIz1Tn4sQwi5BBYX3dSKlywoy6Ea2Jg7c1TYGfYBNLnWDbQg3lRxH0VQaLDk0FFjTpqDs&#10;nj6Mgq/LOM1vuou38eHz3E5+Nt/0Vyr1MejWcxCeOv8Wv9x7rSBsDVfCDZ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10SpsAAAADaAAAADwAAAAAAAAAAAAAAAACfAgAA&#10;ZHJzL2Rvd25yZXYueG1sUEsFBgAAAAAEAAQA9wAAAIwDAAAAAA==&#10;">
                <v:imagedata o:title="" r:id="rId3"/>
                <v:path arrowok="t"/>
              </v:shape>
              <v:shape id="Picture 19" style="position:absolute;left:10382;width:7569;height:6604;visibility:visible;mso-wrap-style:square" o:spid="_x0000_s1028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jKAzCAAAA2wAAAA8AAABkcnMvZG93bnJldi54bWxET9tqwkAQfS/0H5Yp+CK6UajV6CpS0AqC&#10;d/F1yE6T0Oxsml1j/HtXKPRtDuc6k1ljClFT5XLLCnrdCARxYnXOqYLTcdEZgnAeWWNhmRTcycFs&#10;+voywVjbG++pPvhUhBB2MSrIvC9jKV2SkUHXtSVx4L5tZdAHWKVSV3gL4aaQ/SgaSIM5h4YMS/rM&#10;KPk5XI0Cfk83y7NuX1btr9+aP9bbXdRslWq9NfMxCE+N/xf/uVc6zB/B85dwgJ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oygMwgAAANsAAAAPAAAAAAAAAAAAAAAAAJ8C&#10;AABkcnMvZG93bnJldi54bWxQSwUGAAAAAAQABAD3AAAAjgMAAAAA&#10;">
                <v:imagedata cropleft="39900f" o:title="logo" r:id="rId4"/>
                <v:path arrowok="t"/>
              </v:shape>
              <w10:wrap anchorx="margin"/>
            </v:group>
          </w:pict>
        </mc:Fallback>
      </mc:AlternateContent>
    </w:r>
    <w:r w:rsidRPr="009B1A1D">
      <w:rPr>
        <w:noProof/>
        <w:color w:val="FFFFFF" w:themeColor="text2"/>
        <w:lang w:eastAsia="en-GB"/>
      </w:rPr>
      <w:drawing>
        <wp:anchor distT="0" distB="0" distL="114300" distR="114300" simplePos="0" relativeHeight="251651071" behindDoc="1" locked="0" layoutInCell="1" allowOverlap="1" wp14:anchorId="2A9E6E8B" wp14:editId="1F450A66">
          <wp:simplePos x="0" y="0"/>
          <wp:positionH relativeFrom="margin">
            <wp:align>right</wp:align>
          </wp:positionH>
          <wp:positionV relativeFrom="paragraph">
            <wp:posOffset>-1957705</wp:posOffset>
          </wp:positionV>
          <wp:extent cx="7591425" cy="3011170"/>
          <wp:effectExtent l="0" t="0" r="0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4 footer.png"/>
                  <pic:cNvPicPr/>
                </pic:nvPicPr>
                <pic:blipFill>
                  <a:blip r:embed="rId5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91425" cy="30111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bookmarkEnd w:id="1"/>
  <w:p w:rsidR="00481A90" w:rsidRDefault="00481A90" w14:paraId="136901C2" w14:textId="6ACDE71F">
    <w:pPr>
      <w:pStyle w:val="FooterDocRef"/>
      <w:tabs>
        <w:tab w:val="center" w:pos="4395"/>
      </w:tabs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Pr="007A716B" w:rsidR="00481A90" w:rsidP="00EB2149" w:rsidRDefault="00481A90" w14:paraId="02FA7552" w14:textId="55A702C7">
    <w:pPr>
      <w:tabs>
        <w:tab w:val="left" w:pos="1005"/>
      </w:tabs>
      <w:jc w:val="right"/>
      <w:rPr>
        <w:rFonts w:asciiTheme="minorHAnsi" w:hAnsiTheme="minorHAnsi" w:cstheme="minorHAnsi"/>
        <w:color w:val="565657"/>
        <w:sz w:val="12"/>
      </w:rPr>
    </w:pPr>
    <w:r w:rsidRPr="007A716B">
      <w:rPr>
        <w:rFonts w:asciiTheme="minorHAnsi" w:hAnsiTheme="minorHAnsi" w:cstheme="minorHAnsi"/>
        <w:color w:val="565657"/>
        <w:sz w:val="12"/>
      </w:rPr>
      <w:t xml:space="preserve">Registered Office: </w:t>
    </w:r>
  </w:p>
  <w:p w:rsidRPr="007A716B" w:rsidR="00481A90" w:rsidP="00EB2149" w:rsidRDefault="00481A90" w14:paraId="5D7371FA" w14:textId="27BC0879">
    <w:pPr>
      <w:tabs>
        <w:tab w:val="left" w:pos="1005"/>
      </w:tabs>
      <w:jc w:val="right"/>
      <w:rPr>
        <w:rFonts w:asciiTheme="minorHAnsi" w:hAnsiTheme="minorHAnsi" w:cstheme="minorHAnsi"/>
        <w:color w:val="565657"/>
        <w:sz w:val="12"/>
      </w:rPr>
    </w:pPr>
    <w:r w:rsidRPr="007A716B">
      <w:rPr>
        <w:rFonts w:asciiTheme="minorHAnsi" w:hAnsiTheme="minorHAnsi" w:cstheme="minorHAnsi"/>
        <w:noProof/>
        <w:color w:val="565657"/>
        <w:sz w:val="12"/>
        <w:lang w:eastAsia="en-GB"/>
      </w:rPr>
      <mc:AlternateContent>
        <mc:Choice Requires="wpg">
          <w:drawing>
            <wp:anchor distT="0" distB="0" distL="114300" distR="114300" simplePos="0" relativeHeight="251652096" behindDoc="0" locked="0" layoutInCell="1" allowOverlap="1" wp14:anchorId="739DDC27" wp14:editId="4CE40AF5">
              <wp:simplePos x="0" y="0"/>
              <wp:positionH relativeFrom="column">
                <wp:posOffset>-93753</wp:posOffset>
              </wp:positionH>
              <wp:positionV relativeFrom="paragraph">
                <wp:posOffset>89611</wp:posOffset>
              </wp:positionV>
              <wp:extent cx="5103505" cy="479084"/>
              <wp:effectExtent l="0" t="0" r="1905" b="0"/>
              <wp:wrapNone/>
              <wp:docPr id="1224997771" name="Group 12249977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03505" cy="479084"/>
                        <a:chOff x="0" y="0"/>
                        <a:chExt cx="5103505" cy="479084"/>
                      </a:xfrm>
                    </wpg:grpSpPr>
                    <pic:pic xmlns:pic="http://schemas.openxmlformats.org/drawingml/2006/picture">
                      <pic:nvPicPr>
                        <pic:cNvPr id="1621737662" name="Picture 48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544705" y="109182"/>
                          <a:ext cx="558800" cy="367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95843670" name="Picture 41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9654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49237810" name="Picture 2"/>
                        <pic:cNvPicPr>
                          <a:picLocks noChangeAspect="1"/>
                        </pic:cNvPicPr>
                      </pic:nvPicPr>
                      <pic:blipFill>
                        <a:blip r:embed="rId3" cstate="hq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27445" y="20471"/>
                          <a:ext cx="614045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70532561" name="Picture 43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8520" y="136477"/>
                          <a:ext cx="65595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00100020" name="Picture 47"/>
                        <pic:cNvPicPr>
                          <a:picLocks noChangeAspect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14800" y="47767"/>
                          <a:ext cx="440055" cy="420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0377920" name="Picture 10" descr="\\tlgfilesvr\WSM_Weston\Business Open Access\Images\Logos\Cyber Essentials.png"/>
                        <pic:cNvPicPr>
                          <a:picLocks noChangeAspect="1"/>
                        </pic:cNvPicPr>
                      </pic:nvPicPr>
                      <pic:blipFill>
                        <a:blip r:embed="rId6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630908" y="109182"/>
                          <a:ext cx="410210" cy="36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6738898" name="Picture 11" descr="\\tlgfilesvr\WSM_Weston\Business Open Access\Images\Logos\Contractor Plus.jpeg"/>
                        <pic:cNvPicPr>
                          <a:picLocks noChangeAspect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284" y="88710"/>
                          <a:ext cx="37719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43249813" name="Picture 12" descr="\\tlgfilesvr\WSM_Weston\Business Open Access\Images\Logos\Exor-Roundel.jpg"/>
                        <pic:cNvPicPr>
                          <a:picLocks noChangeAspect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490717" y="68239"/>
                          <a:ext cx="405765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6174617" name="Picture 156174617"/>
                        <pic:cNvPicPr>
                          <a:picLocks noChangeAspect="1"/>
                        </pic:cNvPicPr>
                      </pic:nvPicPr>
                      <pic:blipFill>
                        <a:blip r:embed="rId9" cstate="hq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596186" y="211540"/>
                          <a:ext cx="488950" cy="250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27332417" name="Picture 1"/>
                        <pic:cNvPicPr>
                          <a:picLocks noChangeAspect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61666" y="150125"/>
                          <a:ext cx="527050" cy="28003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2" style="position:absolute;margin-left:-7.4pt;margin-top:7.05pt;width:401.85pt;height:37.7pt;z-index:251652096" coordsize="51035,4790" o:spid="_x0000_s1026" w14:anchorId="60FC093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48" style="position:absolute;left:45447;top:1091;width:5588;height:3677;visibility:visible;mso-wrap-style:square" o:spid="_x0000_s1027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9bbTCAAAA2wAAAA8AAABkcnMvZG93bnJldi54bWxET01rwkAQvRf8D8sI3upGoaFEVxHRIjQt&#10;qYrnMTsmwexsyK5J+u+7hUJv83ifs1wPphYdta6yrGA2jUAQ51ZXXCg4n/bPryCcR9ZYWyYF3+Rg&#10;vRo9LTHRtucv6o6+ECGEXYIKSu+bREqXl2TQTW1DHLibbQ36ANtC6hb7EG5qOY+iWBqsODSU2NC2&#10;pPx+fBgFL/n1Ell3mL2ln+kmfs8+dtncKzUZD5sFCE+D/xf/uQ86zI/h95dwgF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fW20wgAAANsAAAAPAAAAAAAAAAAAAAAAAJ8C&#10;AABkcnMvZG93bnJldi54bWxQSwUGAAAAAAQABAD3AAAAjgMAAAAA&#10;">
                <v:imagedata o:title="" r:id="rId11"/>
                <v:path arrowok="t"/>
              </v:shape>
              <v:shape id="Picture 41" style="position:absolute;width:2965;height:4121;visibility:visible;mso-wrap-style:square" o:spid="_x0000_s1028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i3RvEAAAA2wAAAA8AAABkcnMvZG93bnJldi54bWxEj09rwkAQxe8Fv8MyQi9FN1ookrpKEQQv&#10;tvgPPA7ZaTY0Oxuza4x++s6h0NsM7817v5kve1+rjtpYBTYwGWegiItgKy4NHA/r0QxUTMgW68Bk&#10;4E4RlovB0xxzG268o26fSiUhHHM04FJqcq1j4chjHIeGWLTv0HpMsralti3eJNzXepplb9pjxdLg&#10;sKGVo+Jnf/UG2Pvzy/kze5yqZneJ29fO6e7LmOdh//EOKlGf/s1/1xsr+AIrv8gAe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i3RvEAAAA2wAAAA8AAAAAAAAAAAAAAAAA&#10;nwIAAGRycy9kb3ducmV2LnhtbFBLBQYAAAAABAAEAPcAAACQAwAAAAA=&#10;">
                <v:imagedata o:title="" r:id="rId12"/>
                <v:path arrowok="t"/>
              </v:shape>
              <v:shape id="Picture 2" style="position:absolute;left:29274;top:204;width:6140;height:4413;visibility:visible;mso-wrap-style:square" o:spid="_x0000_s1029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KiPvEAAAA2wAAAA8AAABkcnMvZG93bnJldi54bWxEj09rg0AUxO+BfIflFXpLVoMkqc0qISC0&#10;x5o/0NvDfVWp+1bcrdp++m6hkOMwM79hDvlsOjHS4FrLCuJ1BIK4srrlWsHlXKz2IJxH1thZJgXf&#10;5CDPlosDptpO/EZj6WsRIOxSVNB436dSuqohg25te+LgfdjBoA9yqKUecApw08lNFG2lwZbDQoM9&#10;nRqqPssvo0Am29stue7MU1x17/vXc/ljipNSjw/z8RmEp9nfw//tF61gE8Pfl/ADZP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KiPvEAAAA2wAAAA8AAAAAAAAAAAAAAAAA&#10;nwIAAGRycy9kb3ducmV2LnhtbFBLBQYAAAAABAAEAPcAAACQAwAAAAA=&#10;">
                <v:imagedata o:title="" r:id="rId13"/>
                <v:path arrowok="t"/>
              </v:shape>
              <v:shape id="Picture 43" style="position:absolute;left:9485;top:1364;width:6559;height:3080;visibility:visible;mso-wrap-style:square" o:spid="_x0000_s1030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bKrTBAAAA2wAAAA8AAABkcnMvZG93bnJldi54bWxETz1rwzAQ3Qv5D+IC3RrZppjgRg4hTUvJ&#10;UIiTIeNhnS031slYauz++2oodHy87812tr240+g7xwrSVQKCuHa641bB5fz2tAbhA7LG3jEp+CEP&#10;23LxsMFCu4lPdK9CK2II+wIVmBCGQkpfG7LoV24gjlzjRoshwrGVesQphtteZkmSS4sdxwaDA+0N&#10;1bfq2yroD595ynhsb8fXQ2Ou7/6Ln2ulHpfz7gVEoDn8i//cH1pBFtfHL/EHy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bKrTBAAAA2wAAAA8AAAAAAAAAAAAAAAAAnwIA&#10;AGRycy9kb3ducmV2LnhtbFBLBQYAAAAABAAEAPcAAACNAwAAAAA=&#10;">
                <v:imagedata o:title="" r:id="rId14"/>
                <v:path arrowok="t"/>
              </v:shape>
              <v:shape id="Picture 47" style="position:absolute;left:41148;top:477;width:4400;height:4204;visibility:visible;mso-wrap-style:square" o:spid="_x0000_s1031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uH0LDAAAA2wAAAA8AAABkcnMvZG93bnJldi54bWxEj9FqwkAURN8L/sNyhb4U3TSlItFVRBB8&#10;syZ+wCV7TWKyd8PuVlO/3hWEPg4zc4ZZrgfTiSs531hW8DlNQBCXVjdcKTgVu8kchA/IGjvLpOCP&#10;PKxXo7clZtre+EjXPFQiQthnqKAOoc+k9GVNBv3U9sTRO1tnMETpKqkd3iLcdDJNkpk02HBcqLGn&#10;bU1lm/8aBe0sl4eqOV7uH+3Pl/yeF65I7kq9j4fNAkSgIfyHX+29VpCm8PwSf4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24fQsMAAADbAAAADwAAAAAAAAAAAAAAAACf&#10;AgAAZHJzL2Rvd25yZXYueG1sUEsFBgAAAAAEAAQA9wAAAI8DAAAAAA==&#10;">
                <v:imagedata o:title="" r:id="rId15"/>
                <v:path arrowok="t"/>
              </v:shape>
              <v:shape id="Picture 10" style="position:absolute;left:16309;top:1091;width:4102;height:3626;visibility:visible;mso-wrap-style:square" o:spid="_x0000_s1032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jPn/EAAAA2wAAAA8AAABkcnMvZG93bnJldi54bWxEj0trAkEQhO8B/8PQgdzibAy+VkdJBEEU&#10;xNchx85Ou7u407PMjOv67x0hkGNRXV91TeetqURDzpeWFXx0ExDEmdUl5wpOx+X7CIQPyBory6Tg&#10;Th7ms87LFFNtb7yn5hByESHsU1RQhFCnUvqsIIO+a2vi6J2tMxiidLnUDm8RbirZS5KBNFhybCiw&#10;pkVB2eVwNfEN+vm9D/F7u1u7qo+DjV40o7FSb6/t1wREoDb8H/+lV1pB7xOeWyIA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/jPn/EAAAA2wAAAA8AAAAAAAAAAAAAAAAA&#10;nwIAAGRycy9kb3ducmV2LnhtbFBLBQYAAAAABAAEAPcAAACQAwAAAAA=&#10;">
                <v:imagedata o:title="Cyber Essentials" r:id="rId16"/>
                <v:path arrowok="t"/>
              </v:shape>
              <v:shape id="Picture 11" style="position:absolute;left:20812;top:887;width:3772;height:3702;visibility:visible;mso-wrap-style:square" o:spid="_x0000_s1033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S4ZvCAAAA2wAAAA8AAABkcnMvZG93bnJldi54bWxEj92KwjAUhO8F3yEcwTtNLSJLNYqIgoh7&#10;4c8DHJpjU2xOahO1+vRmQdjLYWa+YWaL1lbiQY0vHSsYDRMQxLnTJRcKzqfN4AeED8gaK8ek4EUe&#10;FvNuZ4aZdk8+0OMYChEh7DNUYEKoMyl9bsiiH7qaOHoX11gMUTaF1A0+I9xWMk2SibRYclwwWNPK&#10;UH493q2Cyet35zfLWzp6v+Vtr/16bfCqVL/XLqcgArXhP/xtb7WCdAx/X+IPkPM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0uGbwgAAANsAAAAPAAAAAAAAAAAAAAAAAJ8C&#10;AABkcnMvZG93bnJldi54bWxQSwUGAAAAAAQABAD3AAAAjgMAAAAA&#10;">
                <v:imagedata o:title="Contractor Plus" r:id="rId17"/>
                <v:path arrowok="t"/>
              </v:shape>
              <v:shape id="Picture 12" style="position:absolute;left:24907;top:682;width:4057;height:4108;visibility:visible;mso-wrap-style:square" o:spid="_x0000_s1034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ewuzCAAAA2wAAAA8AAABkcnMvZG93bnJldi54bWxEj0GLwjAUhO/C/ofwFvam6QorUo0iwoqy&#10;F62C12fzbKvNS2mizf57Iwgeh5n5hpnOg6nFnVpXWVbwPUhAEOdWV1woOOx/+2MQziNrrC2Tgn9y&#10;MJ999KaYatvxju6ZL0SEsEtRQel9k0rp8pIMuoFtiKN3tq1BH2VbSN1iF+GmlsMkGUmDFceFEhta&#10;lpRfs5tRsBmtuzroyyH7W+Xbxh1PYbs5KfX1GRYTEJ6Cf4df7bVWMPyB55f4A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3sLswgAAANsAAAAPAAAAAAAAAAAAAAAAAJ8C&#10;AABkcnMvZG93bnJldi54bWxQSwUGAAAAAAQABAD3AAAAjgMAAAAA&#10;">
                <v:imagedata o:title="Exor-Roundel" r:id="rId18"/>
                <v:path arrowok="t"/>
              </v:shape>
              <v:shape id="Picture 46" style="position:absolute;left:35961;top:2115;width:4890;height:2502;visibility:visible;mso-wrap-style:square" o:spid="_x0000_s1035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kfSfBAAAA2wAAAA8AAABkcnMvZG93bnJldi54bWxET01rwkAQvRf8D8sI3urGKiqpq4gg5ODB&#10;pMXzkJ0m0exsyG6T2F/fFQRv83ifs9kNphYdta6yrGA2jUAQ51ZXXCj4/jq+r0E4j6yxtkwK7uRg&#10;tx29bTDWtueUuswXIoSwi1FB6X0TS+nykgy6qW2IA/djW4M+wLaQusU+hJtafkTRUhqsODSU2NCh&#10;pPyW/RoF/XVeD/PF39WfZm5VcHK+pNFeqcl42H+C8DT4l/jpTnSYv4LHL+EAuf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wkfSfBAAAA2wAAAA8AAAAAAAAAAAAAAAAAnwIA&#10;AGRycy9kb3ducmV2LnhtbFBLBQYAAAAABAAEAPcAAACNAwAAAAA=&#10;">
                <v:imagedata o:title="" r:id="rId19"/>
                <v:path arrowok="t"/>
              </v:shape>
              <v:shape id="Picture 1" style="position:absolute;left:3616;top:1501;width:5271;height:2800;visibility:visible;mso-wrap-style:square" o:spid="_x0000_s1036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xQbnBAAAA2gAAAA8AAABkcnMvZG93bnJldi54bWxEj0+LwjAUxO/CfofwFrxpuosU6RrFdVG8&#10;+o/t8dk822LyUpqo9dsbQfA4zMxvmMmss0ZcqfW1YwVfwwQEceF0zaWC/W45GIPwAVmjcUwK7uRh&#10;Nv3oTTDT7sYbum5DKSKEfYYKqhCaTEpfVGTRD11DHL2Tay2GKNtS6hZvEW6N/E6SVFqsOS5U2NCi&#10;ouK8vVgFu9ScRqv5b1r+uWTxnx/yo8Fcqf5nN/8BEagL7/CrvdYKRvC8Em+An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exQbnBAAAA2gAAAA8AAAAAAAAAAAAAAAAAnwIA&#10;AGRycy9kb3ducmV2LnhtbFBLBQYAAAAABAAEAPcAAACNAwAAAAA=&#10;">
                <v:imagedata o:title="" r:id="rId20"/>
                <v:path arrowok="t"/>
              </v:shape>
            </v:group>
          </w:pict>
        </mc:Fallback>
      </mc:AlternateContent>
    </w:r>
    <w:r w:rsidRPr="007A716B">
      <w:rPr>
        <w:rFonts w:asciiTheme="minorHAnsi" w:hAnsiTheme="minorHAnsi" w:cstheme="minorHAnsi"/>
        <w:color w:val="565657"/>
        <w:sz w:val="12"/>
      </w:rPr>
      <w:t>Landscapes House</w:t>
    </w:r>
  </w:p>
  <w:p w:rsidRPr="007A716B" w:rsidR="00481A90" w:rsidP="00EB2149" w:rsidRDefault="00481A90" w14:paraId="30E85D97" w14:textId="15FC33C7">
    <w:pPr>
      <w:tabs>
        <w:tab w:val="left" w:pos="1005"/>
      </w:tabs>
      <w:jc w:val="right"/>
      <w:rPr>
        <w:rFonts w:asciiTheme="minorHAnsi" w:hAnsiTheme="minorHAnsi" w:cstheme="minorHAnsi"/>
        <w:color w:val="565657"/>
        <w:sz w:val="12"/>
      </w:rPr>
    </w:pPr>
    <w:r w:rsidRPr="007A716B">
      <w:rPr>
        <w:rFonts w:asciiTheme="minorHAnsi" w:hAnsiTheme="minorHAnsi" w:cstheme="minorHAnsi"/>
        <w:color w:val="565657"/>
        <w:sz w:val="12"/>
      </w:rPr>
      <w:t>3 Rye Hill Office Park</w:t>
    </w:r>
  </w:p>
  <w:p w:rsidRPr="007A716B" w:rsidR="00481A90" w:rsidP="00EB2149" w:rsidRDefault="00481A90" w14:paraId="5D5B2532" w14:textId="662FD28E">
    <w:pPr>
      <w:tabs>
        <w:tab w:val="left" w:pos="1005"/>
      </w:tabs>
      <w:jc w:val="right"/>
      <w:rPr>
        <w:rFonts w:asciiTheme="minorHAnsi" w:hAnsiTheme="minorHAnsi" w:cstheme="minorHAnsi"/>
        <w:color w:val="565657"/>
        <w:sz w:val="12"/>
      </w:rPr>
    </w:pPr>
    <w:r w:rsidRPr="007A716B">
      <w:rPr>
        <w:rFonts w:asciiTheme="minorHAnsi" w:hAnsiTheme="minorHAnsi" w:cstheme="minorHAnsi"/>
        <w:color w:val="565657"/>
        <w:sz w:val="12"/>
      </w:rPr>
      <w:t>Birmingham Road</w:t>
    </w:r>
  </w:p>
  <w:p w:rsidRPr="007A716B" w:rsidR="00481A90" w:rsidP="00EB2149" w:rsidRDefault="00481A90" w14:paraId="0CAEE9FA" w14:textId="77777777">
    <w:pPr>
      <w:tabs>
        <w:tab w:val="left" w:pos="1005"/>
      </w:tabs>
      <w:jc w:val="right"/>
      <w:rPr>
        <w:rFonts w:asciiTheme="minorHAnsi" w:hAnsiTheme="minorHAnsi" w:cstheme="minorHAnsi"/>
        <w:color w:val="565657"/>
        <w:sz w:val="12"/>
      </w:rPr>
    </w:pPr>
    <w:r w:rsidRPr="007A716B">
      <w:rPr>
        <w:rFonts w:asciiTheme="minorHAnsi" w:hAnsiTheme="minorHAnsi" w:cstheme="minorHAnsi"/>
        <w:color w:val="565657"/>
        <w:sz w:val="12"/>
      </w:rPr>
      <w:t>Allesley, Coventry CV5 9AB</w:t>
    </w:r>
  </w:p>
  <w:p w:rsidRPr="007A716B" w:rsidR="00481A90" w:rsidP="00EB2149" w:rsidRDefault="00481A90" w14:paraId="2D52C422" w14:textId="77777777">
    <w:pPr>
      <w:jc w:val="right"/>
      <w:rPr>
        <w:rFonts w:asciiTheme="minorHAnsi" w:hAnsiTheme="minorHAnsi" w:cstheme="minorHAnsi"/>
        <w:color w:val="565657"/>
      </w:rPr>
    </w:pPr>
    <w:r w:rsidRPr="007A716B">
      <w:rPr>
        <w:rFonts w:asciiTheme="minorHAnsi" w:hAnsiTheme="minorHAnsi" w:cstheme="minorHAnsi"/>
        <w:color w:val="565657"/>
        <w:sz w:val="12"/>
      </w:rPr>
      <w:t>Registered in England No. 03542918</w:t>
    </w:r>
  </w:p>
  <w:p w:rsidRPr="007A716B" w:rsidR="00481A90" w:rsidP="0058440A" w:rsidRDefault="00481A90" w14:paraId="5B3B1B8D" w14:textId="77777777">
    <w:pPr>
      <w:spacing w:line="220" w:lineRule="exact"/>
      <w:jc w:val="right"/>
      <w:rPr>
        <w:rFonts w:asciiTheme="minorHAnsi" w:hAnsiTheme="minorHAnsi" w:cstheme="minorHAnsi"/>
        <w:color w:val="565657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1D7791" w:rsidRDefault="001D7791" w14:paraId="496E72A5" w14:textId="77777777">
      <w:bookmarkStart w:name="_Hlk38611292" w:id="0"/>
      <w:bookmarkEnd w:id="0"/>
      <w:r>
        <w:separator/>
      </w:r>
    </w:p>
  </w:footnote>
  <w:footnote w:type="continuationSeparator" w:id="0">
    <w:p w:rsidR="001D7791" w:rsidRDefault="001D7791" w14:paraId="4D78DCD3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481A90" w:rsidP="007A716B" w:rsidRDefault="00481A90" w14:paraId="296C1723" w14:textId="188B6A4A">
    <w:pPr>
      <w:pStyle w:val="Header"/>
      <w:jc w:val="left"/>
    </w:pPr>
  </w:p>
  <w:p w:rsidR="00481A90" w:rsidP="007A716B" w:rsidRDefault="00481A90" w14:paraId="18386D23" w14:textId="432590D3">
    <w:pPr>
      <w:pStyle w:val="Header"/>
      <w:jc w:val="left"/>
    </w:pPr>
  </w:p>
  <w:p w:rsidR="00481A90" w:rsidP="007A716B" w:rsidRDefault="00481A90" w14:paraId="2B5AA009" w14:textId="3CF7BCEE">
    <w:pPr>
      <w:pStyle w:val="Header"/>
      <w:jc w:val="left"/>
    </w:pPr>
    <w:r>
      <w:rPr>
        <w:lang w:eastAsia="en-GB"/>
      </w:rPr>
      <w:softHyphen/>
    </w:r>
    <w:r>
      <w:rPr>
        <w:lang w:eastAsia="en-GB"/>
      </w:rPr>
      <w:softHyphen/>
    </w:r>
    <w:r>
      <w:rPr>
        <w:lang w:eastAsia="en-GB"/>
      </w:rPr>
      <w:softHyphen/>
    </w:r>
    <w:r>
      <w:rPr>
        <w:lang w:eastAsia="en-GB"/>
      </w:rPr>
      <w:softHyphen/>
    </w:r>
  </w:p>
  <w:p w:rsidR="00481A90" w:rsidRDefault="00481A90" w14:paraId="668E003D" w14:textId="4E1B49E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481A90" w:rsidP="0003251E" w:rsidRDefault="00481A90" w14:paraId="2F65F555" w14:textId="7B7E6893">
    <w:pPr>
      <w:pStyle w:val="Header"/>
      <w:tabs>
        <w:tab w:val="center" w:pos="4890"/>
      </w:tabs>
      <w:ind w:right="-1"/>
      <w:jc w:val="left"/>
      <w:rPr>
        <w:lang w:eastAsia="en-GB"/>
      </w:rPr>
    </w:pPr>
    <w:r>
      <w:rPr>
        <w:lang w:eastAsia="en-GB"/>
      </w:rPr>
      <w:t xml:space="preserve">                                                                                                   </w:t>
    </w:r>
    <w:r>
      <w:rPr>
        <w:lang w:eastAsia="en-GB"/>
      </w:rPr>
      <w:ptab w:alignment="right" w:relativeTo="margin" w:leader="none"/>
    </w:r>
    <w:r>
      <w:rPr>
        <w:lang w:eastAsia="en-GB"/>
      </w:rPr>
      <w:drawing>
        <wp:inline distT="0" distB="0" distL="0" distR="0" wp14:anchorId="4639C5C4" wp14:editId="35EFD5A6">
          <wp:extent cx="1581150" cy="542925"/>
          <wp:effectExtent l="0" t="0" r="0" b="9525"/>
          <wp:docPr id="12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81150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MxNTa1NDA3MTMzNzBT0lEKTi0uzszPAykwqgUAvFkuQCwAAAA="/>
  </w:docVars>
  <w:rsids>
    <w:rsidRoot w:val="003A5D79"/>
    <w:rsid w:val="00000D9C"/>
    <w:rsid w:val="00025D1C"/>
    <w:rsid w:val="00026FAA"/>
    <w:rsid w:val="0003251E"/>
    <w:rsid w:val="00046C82"/>
    <w:rsid w:val="00047AAA"/>
    <w:rsid w:val="000549B5"/>
    <w:rsid w:val="000738AF"/>
    <w:rsid w:val="0007427C"/>
    <w:rsid w:val="000B09FF"/>
    <w:rsid w:val="000C62BE"/>
    <w:rsid w:val="000E611E"/>
    <w:rsid w:val="001010C7"/>
    <w:rsid w:val="0010740D"/>
    <w:rsid w:val="001277A0"/>
    <w:rsid w:val="001343E1"/>
    <w:rsid w:val="0013606E"/>
    <w:rsid w:val="00143222"/>
    <w:rsid w:val="001463E0"/>
    <w:rsid w:val="00152BBD"/>
    <w:rsid w:val="001D126F"/>
    <w:rsid w:val="001D7791"/>
    <w:rsid w:val="001E1640"/>
    <w:rsid w:val="001E693C"/>
    <w:rsid w:val="001F2774"/>
    <w:rsid w:val="00203F02"/>
    <w:rsid w:val="00245E55"/>
    <w:rsid w:val="00250CD1"/>
    <w:rsid w:val="00274594"/>
    <w:rsid w:val="00276CA7"/>
    <w:rsid w:val="00294611"/>
    <w:rsid w:val="002D60BB"/>
    <w:rsid w:val="002E2BA6"/>
    <w:rsid w:val="003021A9"/>
    <w:rsid w:val="00305D60"/>
    <w:rsid w:val="003126A3"/>
    <w:rsid w:val="00330A02"/>
    <w:rsid w:val="00342B41"/>
    <w:rsid w:val="00345311"/>
    <w:rsid w:val="003647AB"/>
    <w:rsid w:val="00372B57"/>
    <w:rsid w:val="00373F57"/>
    <w:rsid w:val="0039319B"/>
    <w:rsid w:val="003A5D79"/>
    <w:rsid w:val="003C5074"/>
    <w:rsid w:val="003D0E01"/>
    <w:rsid w:val="003D71C6"/>
    <w:rsid w:val="003E3609"/>
    <w:rsid w:val="003E604B"/>
    <w:rsid w:val="0041476C"/>
    <w:rsid w:val="004304E4"/>
    <w:rsid w:val="004613A1"/>
    <w:rsid w:val="00462CAD"/>
    <w:rsid w:val="00467699"/>
    <w:rsid w:val="00480CEA"/>
    <w:rsid w:val="00481A90"/>
    <w:rsid w:val="004B79C5"/>
    <w:rsid w:val="004C7242"/>
    <w:rsid w:val="004D1855"/>
    <w:rsid w:val="004D3DFC"/>
    <w:rsid w:val="004E2009"/>
    <w:rsid w:val="004E37D6"/>
    <w:rsid w:val="004F7F93"/>
    <w:rsid w:val="005059E2"/>
    <w:rsid w:val="005103A4"/>
    <w:rsid w:val="00517B7F"/>
    <w:rsid w:val="00526C96"/>
    <w:rsid w:val="00540A76"/>
    <w:rsid w:val="00541390"/>
    <w:rsid w:val="00543676"/>
    <w:rsid w:val="00547FDA"/>
    <w:rsid w:val="00576265"/>
    <w:rsid w:val="0058440A"/>
    <w:rsid w:val="005924AA"/>
    <w:rsid w:val="0059647D"/>
    <w:rsid w:val="005B3794"/>
    <w:rsid w:val="005B38DB"/>
    <w:rsid w:val="005C52C1"/>
    <w:rsid w:val="005C7608"/>
    <w:rsid w:val="005D1B95"/>
    <w:rsid w:val="005D37C9"/>
    <w:rsid w:val="005E526B"/>
    <w:rsid w:val="005F36FF"/>
    <w:rsid w:val="0060276B"/>
    <w:rsid w:val="00606005"/>
    <w:rsid w:val="00610A43"/>
    <w:rsid w:val="00611A34"/>
    <w:rsid w:val="00647E57"/>
    <w:rsid w:val="006606CB"/>
    <w:rsid w:val="006666B4"/>
    <w:rsid w:val="00670601"/>
    <w:rsid w:val="00685029"/>
    <w:rsid w:val="00690942"/>
    <w:rsid w:val="00696B88"/>
    <w:rsid w:val="006A1D19"/>
    <w:rsid w:val="006B3E85"/>
    <w:rsid w:val="006B78E7"/>
    <w:rsid w:val="006C6D62"/>
    <w:rsid w:val="006D4580"/>
    <w:rsid w:val="006E1D66"/>
    <w:rsid w:val="006F076E"/>
    <w:rsid w:val="006F60F2"/>
    <w:rsid w:val="00725449"/>
    <w:rsid w:val="00732074"/>
    <w:rsid w:val="007341B7"/>
    <w:rsid w:val="007357D0"/>
    <w:rsid w:val="00737778"/>
    <w:rsid w:val="00744F86"/>
    <w:rsid w:val="007659E6"/>
    <w:rsid w:val="00765E77"/>
    <w:rsid w:val="007A2B1A"/>
    <w:rsid w:val="007A716B"/>
    <w:rsid w:val="007B137F"/>
    <w:rsid w:val="007C7F6D"/>
    <w:rsid w:val="007E6C58"/>
    <w:rsid w:val="007F20F2"/>
    <w:rsid w:val="007F6105"/>
    <w:rsid w:val="008262C4"/>
    <w:rsid w:val="008356BC"/>
    <w:rsid w:val="008407FF"/>
    <w:rsid w:val="00841886"/>
    <w:rsid w:val="00853508"/>
    <w:rsid w:val="00857DA0"/>
    <w:rsid w:val="00870570"/>
    <w:rsid w:val="00875035"/>
    <w:rsid w:val="008954C5"/>
    <w:rsid w:val="008B276B"/>
    <w:rsid w:val="008B4A12"/>
    <w:rsid w:val="008C2AFE"/>
    <w:rsid w:val="00942AC0"/>
    <w:rsid w:val="00942CAB"/>
    <w:rsid w:val="009500A0"/>
    <w:rsid w:val="009514BC"/>
    <w:rsid w:val="00984CB1"/>
    <w:rsid w:val="009970ED"/>
    <w:rsid w:val="009A62FE"/>
    <w:rsid w:val="009B1A1D"/>
    <w:rsid w:val="009E2E2F"/>
    <w:rsid w:val="009E777C"/>
    <w:rsid w:val="009F210D"/>
    <w:rsid w:val="00A12D0E"/>
    <w:rsid w:val="00A2320A"/>
    <w:rsid w:val="00A24224"/>
    <w:rsid w:val="00A665CE"/>
    <w:rsid w:val="00A747DB"/>
    <w:rsid w:val="00A75289"/>
    <w:rsid w:val="00A81B3B"/>
    <w:rsid w:val="00A8404D"/>
    <w:rsid w:val="00A85B79"/>
    <w:rsid w:val="00A97780"/>
    <w:rsid w:val="00A979D7"/>
    <w:rsid w:val="00AC551F"/>
    <w:rsid w:val="00AE614E"/>
    <w:rsid w:val="00AF47B2"/>
    <w:rsid w:val="00B009E2"/>
    <w:rsid w:val="00B02800"/>
    <w:rsid w:val="00B14137"/>
    <w:rsid w:val="00B33622"/>
    <w:rsid w:val="00B35771"/>
    <w:rsid w:val="00B53A9D"/>
    <w:rsid w:val="00B5675C"/>
    <w:rsid w:val="00B73A91"/>
    <w:rsid w:val="00B73E6A"/>
    <w:rsid w:val="00BA1F4D"/>
    <w:rsid w:val="00BB3677"/>
    <w:rsid w:val="00BB663A"/>
    <w:rsid w:val="00BC1944"/>
    <w:rsid w:val="00BC4799"/>
    <w:rsid w:val="00BD5E06"/>
    <w:rsid w:val="00BE33BD"/>
    <w:rsid w:val="00BE777B"/>
    <w:rsid w:val="00BF3093"/>
    <w:rsid w:val="00C04EB4"/>
    <w:rsid w:val="00C06208"/>
    <w:rsid w:val="00C2667E"/>
    <w:rsid w:val="00C27BCE"/>
    <w:rsid w:val="00C35AD9"/>
    <w:rsid w:val="00C461F3"/>
    <w:rsid w:val="00C514F1"/>
    <w:rsid w:val="00C61BCB"/>
    <w:rsid w:val="00C85651"/>
    <w:rsid w:val="00C90EF8"/>
    <w:rsid w:val="00C94227"/>
    <w:rsid w:val="00CA7901"/>
    <w:rsid w:val="00CD50AF"/>
    <w:rsid w:val="00CF092C"/>
    <w:rsid w:val="00D33A99"/>
    <w:rsid w:val="00D34AD7"/>
    <w:rsid w:val="00D4083A"/>
    <w:rsid w:val="00D8002D"/>
    <w:rsid w:val="00D85E61"/>
    <w:rsid w:val="00DA6647"/>
    <w:rsid w:val="00DB147C"/>
    <w:rsid w:val="00E264FD"/>
    <w:rsid w:val="00E35100"/>
    <w:rsid w:val="00E558E0"/>
    <w:rsid w:val="00E57242"/>
    <w:rsid w:val="00E76DB4"/>
    <w:rsid w:val="00EA0C72"/>
    <w:rsid w:val="00EA12E5"/>
    <w:rsid w:val="00EA3E57"/>
    <w:rsid w:val="00EA6A92"/>
    <w:rsid w:val="00EB2149"/>
    <w:rsid w:val="00EB5F2E"/>
    <w:rsid w:val="00EC04AE"/>
    <w:rsid w:val="00EC6E40"/>
    <w:rsid w:val="00F06433"/>
    <w:rsid w:val="00F10BD8"/>
    <w:rsid w:val="00F12775"/>
    <w:rsid w:val="00F20C6E"/>
    <w:rsid w:val="00F430C4"/>
    <w:rsid w:val="00F52DB4"/>
    <w:rsid w:val="00F644E7"/>
    <w:rsid w:val="00F64584"/>
    <w:rsid w:val="00F70193"/>
    <w:rsid w:val="00F70310"/>
    <w:rsid w:val="00FC6C84"/>
    <w:rsid w:val="00FD3A19"/>
    <w:rsid w:val="00FF672A"/>
    <w:rsid w:val="00FF7C47"/>
    <w:rsid w:val="1770703C"/>
    <w:rsid w:val="7B2F9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17E53A2"/>
  <w14:defaultImageDpi w14:val="150"/>
  <w15:docId w15:val="{C3EB1141-0F21-4673-96F7-5F94BDCF6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hAnsi="Times New Roman" w:eastAsia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uiPriority="99" w:semiHidden="1" w:unhideWhenUsed="1"/>
    <w:lsdException w:name="Smart Hyperlink" w:uiPriority="99" w:semiHidden="1" w:unhideWhenUsed="1"/>
    <w:lsdException w:name="Hashtag" w:uiPriority="99" w:semiHidden="1" w:unhideWhenUsed="1"/>
    <w:lsdException w:name="Unresolved Mention" w:uiPriority="99" w:semiHidden="1" w:unhideWhenUsed="1"/>
    <w:lsdException w:name="Smart Link" w:uiPriority="99" w:semiHidden="1" w:unhideWhenUsed="1"/>
  </w:latentStyles>
  <w:style w:type="paragraph" w:styleId="Normal" w:default="1">
    <w:name w:val="Normal"/>
    <w:qFormat/>
    <w:rsid w:val="00526C96"/>
    <w:pPr>
      <w:spacing w:line="300" w:lineRule="auto"/>
    </w:pPr>
    <w:rPr>
      <w:rFonts w:ascii="Arial Narrow" w:hAnsi="Arial Narrow"/>
      <w:lang w:val="en-GB"/>
    </w:rPr>
  </w:style>
  <w:style w:type="paragraph" w:styleId="Heading1">
    <w:name w:val="heading 1"/>
    <w:basedOn w:val="Normal"/>
    <w:next w:val="Normal"/>
    <w:qFormat/>
    <w:rsid w:val="00250CD1"/>
    <w:pPr>
      <w:keepNext/>
      <w:spacing w:before="120" w:after="120" w:line="240" w:lineRule="auto"/>
      <w:outlineLvl w:val="0"/>
    </w:pPr>
    <w:rPr>
      <w:b/>
      <w:lang w:eastAsia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rsid w:val="00526C96"/>
    <w:pPr>
      <w:jc w:val="right"/>
    </w:pPr>
    <w:rPr>
      <w:noProof/>
      <w:sz w:val="18"/>
    </w:rPr>
  </w:style>
  <w:style w:type="paragraph" w:styleId="Footer">
    <w:name w:val="footer"/>
    <w:basedOn w:val="Normal"/>
    <w:rsid w:val="00526C96"/>
    <w:pPr>
      <w:jc w:val="center"/>
    </w:pPr>
  </w:style>
  <w:style w:type="character" w:styleId="PageNumber">
    <w:name w:val="page number"/>
    <w:basedOn w:val="DefaultParagraphFont"/>
    <w:rsid w:val="00526C96"/>
  </w:style>
  <w:style w:type="paragraph" w:styleId="Signatory" w:customStyle="1">
    <w:name w:val="Signatory"/>
    <w:basedOn w:val="SignOff"/>
    <w:rsid w:val="00526C96"/>
  </w:style>
  <w:style w:type="paragraph" w:styleId="FooterFrameRef" w:customStyle="1">
    <w:name w:val="FooterFrameRef"/>
    <w:basedOn w:val="Normal"/>
    <w:rsid w:val="00526C96"/>
    <w:pPr>
      <w:framePr w:w="1701" w:wrap="notBeside" w:hAnchor="margin" w:vAnchor="page" w:y="15027"/>
    </w:pPr>
    <w:rPr>
      <w:sz w:val="16"/>
    </w:rPr>
  </w:style>
  <w:style w:type="paragraph" w:styleId="FooterDocRef" w:customStyle="1">
    <w:name w:val="FooterDocRef"/>
    <w:rsid w:val="00526C96"/>
    <w:rPr>
      <w:rFonts w:ascii="Arial" w:hAnsi="Arial"/>
      <w:b/>
      <w:noProof/>
      <w:sz w:val="12"/>
      <w:lang w:val="en-GB"/>
    </w:rPr>
  </w:style>
  <w:style w:type="paragraph" w:styleId="FooterDocPageNo" w:customStyle="1">
    <w:name w:val="FooterDocPageNo"/>
    <w:basedOn w:val="FooterDocRef"/>
    <w:rsid w:val="00526C96"/>
    <w:pPr>
      <w:tabs>
        <w:tab w:val="center" w:pos="4395"/>
      </w:tabs>
      <w:jc w:val="right"/>
    </w:pPr>
    <w:rPr>
      <w:rFonts w:ascii="Times New Roman" w:hAnsi="Times New Roman"/>
      <w:sz w:val="20"/>
    </w:rPr>
  </w:style>
  <w:style w:type="paragraph" w:styleId="Address" w:customStyle="1">
    <w:name w:val="Address"/>
    <w:rsid w:val="00526C96"/>
    <w:pPr>
      <w:spacing w:line="300" w:lineRule="auto"/>
    </w:pPr>
    <w:rPr>
      <w:noProof/>
      <w:lang w:val="en-GB"/>
    </w:rPr>
  </w:style>
  <w:style w:type="paragraph" w:styleId="NormalBold" w:customStyle="1">
    <w:name w:val="NormalBold"/>
    <w:basedOn w:val="Normal"/>
    <w:rsid w:val="00526C96"/>
    <w:rPr>
      <w:b/>
    </w:rPr>
  </w:style>
  <w:style w:type="paragraph" w:styleId="SignOff" w:customStyle="1">
    <w:name w:val="SignOff"/>
    <w:basedOn w:val="Normal"/>
    <w:rsid w:val="00526C96"/>
    <w:pPr>
      <w:spacing w:before="240" w:after="1080"/>
    </w:pPr>
  </w:style>
  <w:style w:type="paragraph" w:styleId="SignOn" w:customStyle="1">
    <w:name w:val="SignOn"/>
    <w:basedOn w:val="Normal"/>
    <w:rsid w:val="00526C96"/>
    <w:pPr>
      <w:spacing w:before="960" w:after="240"/>
    </w:pPr>
  </w:style>
  <w:style w:type="paragraph" w:styleId="Subject" w:customStyle="1">
    <w:name w:val="Subject"/>
    <w:basedOn w:val="Normal"/>
    <w:rsid w:val="00526C96"/>
    <w:pPr>
      <w:spacing w:after="240" w:line="240" w:lineRule="auto"/>
    </w:pPr>
    <w:rPr>
      <w:b/>
    </w:rPr>
  </w:style>
  <w:style w:type="paragraph" w:styleId="ADDRESSDETAILS" w:customStyle="1">
    <w:name w:val="ADDRESS DETAILS"/>
    <w:basedOn w:val="PlainText"/>
    <w:rsid w:val="00526C96"/>
    <w:pPr>
      <w:spacing w:line="280" w:lineRule="exact"/>
      <w:jc w:val="right"/>
    </w:pPr>
    <w:rPr>
      <w:rFonts w:ascii="Arial Narrow" w:hAnsi="Arial Narrow"/>
      <w:sz w:val="17"/>
      <w:lang w:val="en-US"/>
    </w:rPr>
  </w:style>
  <w:style w:type="paragraph" w:styleId="PlainText">
    <w:name w:val="Plain Text"/>
    <w:basedOn w:val="Normal"/>
    <w:rsid w:val="00526C96"/>
    <w:rPr>
      <w:rFonts w:ascii="Courier New" w:hAnsi="Courier New"/>
    </w:rPr>
  </w:style>
  <w:style w:type="paragraph" w:styleId="MacroText">
    <w:name w:val="macro"/>
    <w:semiHidden/>
    <w:rsid w:val="00250CD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lang w:val="en-GB"/>
    </w:rPr>
  </w:style>
  <w:style w:type="character" w:styleId="Strong">
    <w:name w:val="Strong"/>
    <w:basedOn w:val="DefaultParagraphFont"/>
    <w:qFormat/>
    <w:rsid w:val="006D4580"/>
    <w:rPr>
      <w:b/>
      <w:bCs/>
    </w:rPr>
  </w:style>
  <w:style w:type="paragraph" w:styleId="BalloonText">
    <w:name w:val="Balloon Text"/>
    <w:basedOn w:val="Normal"/>
    <w:link w:val="BalloonTextChar"/>
    <w:rsid w:val="006A1D19"/>
    <w:pPr>
      <w:spacing w:line="240" w:lineRule="auto"/>
    </w:pPr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rsid w:val="006A1D19"/>
    <w:rPr>
      <w:rFonts w:ascii="Tahoma" w:hAnsi="Tahoma" w:cs="Tahoma"/>
      <w:sz w:val="16"/>
      <w:szCs w:val="16"/>
      <w:lang w:val="en-GB"/>
    </w:rPr>
  </w:style>
  <w:style w:type="character" w:styleId="Hyperlink">
    <w:name w:val="Hyperlink"/>
    <w:basedOn w:val="DefaultParagraphFont"/>
    <w:rsid w:val="00C514F1"/>
    <w:rPr>
      <w:color w:val="0563C1" w:themeColor="hyperlink"/>
      <w:u w:val="single"/>
    </w:rPr>
  </w:style>
  <w:style w:type="table" w:styleId="TableGrid">
    <w:name w:val="Table Grid"/>
    <w:basedOn w:val="TableNormal"/>
    <w:rsid w:val="00462CAD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450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pixelsPerInch w:val="120"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jpeg" Id="rId13" /><Relationship Type="http://schemas.openxmlformats.org/officeDocument/2006/relationships/image" Target="media/image9.jpeg" Id="rId18" /><Relationship Type="http://schemas.openxmlformats.org/officeDocument/2006/relationships/image" Target="media/image17.jpeg" Id="rId26" /><Relationship Type="http://schemas.openxmlformats.org/officeDocument/2006/relationships/fontTable" Target="fontTable.xml" Id="rId39" /><Relationship Type="http://schemas.openxmlformats.org/officeDocument/2006/relationships/image" Target="media/image12.jpeg" Id="rId21" /><Relationship Type="http://schemas.openxmlformats.org/officeDocument/2006/relationships/image" Target="media/image25.png" Id="rId34" /><Relationship Type="http://schemas.openxmlformats.org/officeDocument/2006/relationships/webSettings" Target="webSettings.xml" Id="rId7" /><Relationship Type="http://schemas.openxmlformats.org/officeDocument/2006/relationships/image" Target="media/image3.jpeg" Id="rId12" /><Relationship Type="http://schemas.openxmlformats.org/officeDocument/2006/relationships/image" Target="media/image8.jpeg" Id="rId17" /><Relationship Type="http://schemas.openxmlformats.org/officeDocument/2006/relationships/image" Target="media/image16.jpeg" Id="rId25" /><Relationship Type="http://schemas.openxmlformats.org/officeDocument/2006/relationships/image" Target="media/image24.jpeg" Id="rId33" /><Relationship Type="http://schemas.openxmlformats.org/officeDocument/2006/relationships/footer" Target="footer2.xml" Id="rId38" /><Relationship Type="http://schemas.openxmlformats.org/officeDocument/2006/relationships/customXml" Target="../customXml/item2.xml" Id="rId2" /><Relationship Type="http://schemas.openxmlformats.org/officeDocument/2006/relationships/image" Target="media/image7.jpeg" Id="rId16" /><Relationship Type="http://schemas.openxmlformats.org/officeDocument/2006/relationships/image" Target="media/image11.jpeg" Id="rId20" /><Relationship Type="http://schemas.openxmlformats.org/officeDocument/2006/relationships/image" Target="media/image20.jpeg" Id="rId29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2.png" Id="rId11" /><Relationship Type="http://schemas.openxmlformats.org/officeDocument/2006/relationships/image" Target="media/image15.jpeg" Id="rId24" /><Relationship Type="http://schemas.openxmlformats.org/officeDocument/2006/relationships/image" Target="media/image23.jpeg" Id="rId32" /><Relationship Type="http://schemas.openxmlformats.org/officeDocument/2006/relationships/header" Target="header2.xml" Id="rId37" /><Relationship Type="http://schemas.openxmlformats.org/officeDocument/2006/relationships/theme" Target="theme/theme1.xml" Id="rId40" /><Relationship Type="http://schemas.openxmlformats.org/officeDocument/2006/relationships/styles" Target="styles.xml" Id="rId5" /><Relationship Type="http://schemas.openxmlformats.org/officeDocument/2006/relationships/image" Target="media/image6.jpeg" Id="rId15" /><Relationship Type="http://schemas.openxmlformats.org/officeDocument/2006/relationships/image" Target="media/image14.png" Id="rId23" /><Relationship Type="http://schemas.openxmlformats.org/officeDocument/2006/relationships/image" Target="media/image19.jpeg" Id="rId28" /><Relationship Type="http://schemas.openxmlformats.org/officeDocument/2006/relationships/footer" Target="footer1.xml" Id="rId36" /><Relationship Type="http://schemas.openxmlformats.org/officeDocument/2006/relationships/image" Target="media/image1.png" Id="rId10" /><Relationship Type="http://schemas.openxmlformats.org/officeDocument/2006/relationships/image" Target="media/image10.jpeg" Id="rId19" /><Relationship Type="http://schemas.openxmlformats.org/officeDocument/2006/relationships/image" Target="media/image22.jpeg" Id="rId31" /><Relationship Type="http://schemas.openxmlformats.org/officeDocument/2006/relationships/customXml" Target="../customXml/item4.xml" Id="rId4" /><Relationship Type="http://schemas.openxmlformats.org/officeDocument/2006/relationships/endnotes" Target="endnotes.xml" Id="rId9" /><Relationship Type="http://schemas.openxmlformats.org/officeDocument/2006/relationships/image" Target="media/image5.jpeg" Id="rId14" /><Relationship Type="http://schemas.openxmlformats.org/officeDocument/2006/relationships/image" Target="media/image13.png" Id="rId22" /><Relationship Type="http://schemas.openxmlformats.org/officeDocument/2006/relationships/image" Target="media/image18.jpeg" Id="rId27" /><Relationship Type="http://schemas.openxmlformats.org/officeDocument/2006/relationships/image" Target="media/image21.jpeg" Id="rId30" /><Relationship Type="http://schemas.openxmlformats.org/officeDocument/2006/relationships/header" Target="header1.xml" Id="rId35" /><Relationship Type="http://schemas.openxmlformats.org/officeDocument/2006/relationships/footnotes" Target="footnotes.xml" Id="rId8" /><Relationship Type="http://schemas.openxmlformats.org/officeDocument/2006/relationships/customXml" Target="../customXml/item3.xml" Id="rId3" 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8.png"/><Relationship Id="rId2" Type="http://schemas.openxmlformats.org/officeDocument/2006/relationships/image" Target="media/image27.png"/><Relationship Id="rId1" Type="http://schemas.openxmlformats.org/officeDocument/2006/relationships/image" Target="media/image26.png"/><Relationship Id="rId5" Type="http://schemas.openxmlformats.org/officeDocument/2006/relationships/image" Target="media/image28.png"/><Relationship Id="rId4" Type="http://schemas.openxmlformats.org/officeDocument/2006/relationships/image" Target="media/image19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37.jpeg"/><Relationship Id="rId13" Type="http://schemas.openxmlformats.org/officeDocument/2006/relationships/image" Target="media/image340.png"/><Relationship Id="rId18" Type="http://schemas.openxmlformats.org/officeDocument/2006/relationships/image" Target="media/image39.jpeg"/><Relationship Id="rId3" Type="http://schemas.openxmlformats.org/officeDocument/2006/relationships/image" Target="media/image32.png"/><Relationship Id="rId7" Type="http://schemas.openxmlformats.org/officeDocument/2006/relationships/image" Target="media/image36.jpeg"/><Relationship Id="rId12" Type="http://schemas.openxmlformats.org/officeDocument/2006/relationships/image" Target="media/image330.png"/><Relationship Id="rId17" Type="http://schemas.openxmlformats.org/officeDocument/2006/relationships/image" Target="media/image38.jpeg"/><Relationship Id="rId2" Type="http://schemas.openxmlformats.org/officeDocument/2006/relationships/image" Target="media/image31.png"/><Relationship Id="rId16" Type="http://schemas.openxmlformats.org/officeDocument/2006/relationships/image" Target="media/image37.png"/><Relationship Id="rId20" Type="http://schemas.openxmlformats.org/officeDocument/2006/relationships/image" Target="media/image41.png"/><Relationship Id="rId1" Type="http://schemas.openxmlformats.org/officeDocument/2006/relationships/image" Target="media/image30.png"/><Relationship Id="rId6" Type="http://schemas.openxmlformats.org/officeDocument/2006/relationships/image" Target="media/image35.png"/><Relationship Id="rId11" Type="http://schemas.openxmlformats.org/officeDocument/2006/relationships/image" Target="media/image320.png"/><Relationship Id="rId5" Type="http://schemas.openxmlformats.org/officeDocument/2006/relationships/image" Target="media/image34.png"/><Relationship Id="rId15" Type="http://schemas.openxmlformats.org/officeDocument/2006/relationships/image" Target="media/image36.png"/><Relationship Id="rId10" Type="http://schemas.openxmlformats.org/officeDocument/2006/relationships/image" Target="media/image39.png"/><Relationship Id="rId19" Type="http://schemas.openxmlformats.org/officeDocument/2006/relationships/image" Target="media/image40.png"/><Relationship Id="rId4" Type="http://schemas.openxmlformats.org/officeDocument/2006/relationships/image" Target="media/image33.png"/><Relationship Id="rId9" Type="http://schemas.openxmlformats.org/officeDocument/2006/relationships/image" Target="media/image38.png"/><Relationship Id="rId14" Type="http://schemas.openxmlformats.org/officeDocument/2006/relationships/image" Target="media/image35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alysc\Local%20Settings\Temporary%20Internet%20Files\OLK12B\FELM_NEWBURY.dot" TargetMode="External"/></Relationships>
</file>

<file path=word/theme/theme1.xml><?xml version="1.0" encoding="utf-8"?>
<a:theme xmlns:a="http://schemas.openxmlformats.org/drawingml/2006/main" name="Office Theme">
  <a:themeElements>
    <a:clrScheme name="idverde">
      <a:dk1>
        <a:sysClr val="windowText" lastClr="000000"/>
      </a:dk1>
      <a:lt1>
        <a:srgbClr val="50A684"/>
      </a:lt1>
      <a:dk2>
        <a:srgbClr val="FFFFFF"/>
      </a:dk2>
      <a:lt2>
        <a:srgbClr val="E7E6E6"/>
      </a:lt2>
      <a:accent1>
        <a:srgbClr val="AEABAB"/>
      </a:accent1>
      <a:accent2>
        <a:srgbClr val="44883E"/>
      </a:accent2>
      <a:accent3>
        <a:srgbClr val="8FAD15"/>
      </a:accent3>
      <a:accent4>
        <a:srgbClr val="489FDF"/>
      </a:accent4>
      <a:accent5>
        <a:srgbClr val="4472C4"/>
      </a:accent5>
      <a:accent6>
        <a:srgbClr val="70AD47"/>
      </a:accent6>
      <a:hlink>
        <a:srgbClr val="0563C1"/>
      </a:hlink>
      <a:folHlink>
        <a:srgbClr val="0563C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1B7C900489AE64ABC77E35D24A846E5" ma:contentTypeVersion="13" ma:contentTypeDescription="Create a new document." ma:contentTypeScope="" ma:versionID="a738cfbef6b8becf4e15b274ea7f4912">
  <xsd:schema xmlns:xsd="http://www.w3.org/2001/XMLSchema" xmlns:xs="http://www.w3.org/2001/XMLSchema" xmlns:p="http://schemas.microsoft.com/office/2006/metadata/properties" xmlns:ns2="8eb9a949-403d-4985-8650-edf93775cc98" xmlns:ns3="51393694-7fef-4612-9313-9b7f8bdb5bde" targetNamespace="http://schemas.microsoft.com/office/2006/metadata/properties" ma:root="true" ma:fieldsID="cbfe2995a3466624ca440d6329cb4ab4" ns2:_="" ns3:_="">
    <xsd:import namespace="8eb9a949-403d-4985-8650-edf93775cc98"/>
    <xsd:import namespace="51393694-7fef-4612-9313-9b7f8bdb5b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b9a949-403d-4985-8650-edf93775cc9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3d887221-31ff-4996-94d7-e3a2d39b5c4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description="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393694-7fef-4612-9313-9b7f8bdb5bde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cb06b4fa-a417-4b63-bcd3-81bb9020db05}" ma:internalName="TaxCatchAll" ma:showField="CatchAllData" ma:web="51393694-7fef-4612-9313-9b7f8bdb5b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eb9a949-403d-4985-8650-edf93775cc98">
      <Terms xmlns="http://schemas.microsoft.com/office/infopath/2007/PartnerControls"/>
    </lcf76f155ced4ddcb4097134ff3c332f>
    <TaxCatchAll xmlns="51393694-7fef-4612-9313-9b7f8bdb5bde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31F346-921F-4AA8-91D2-E0ED0DAA8DA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eb9a949-403d-4985-8650-edf93775cc98"/>
    <ds:schemaRef ds:uri="51393694-7fef-4612-9313-9b7f8bdb5b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D13D082-D57E-4528-AE7E-6F29D2F3D08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5B53482-B824-4770-85DE-FFB7A49B2926}">
  <ds:schemaRefs>
    <ds:schemaRef ds:uri="http://schemas.microsoft.com/office/2006/metadata/properties"/>
    <ds:schemaRef ds:uri="http://schemas.microsoft.com/office/infopath/2007/PartnerControls"/>
    <ds:schemaRef ds:uri="8eb9a949-403d-4985-8650-edf93775cc98"/>
    <ds:schemaRef ds:uri="51393694-7fef-4612-9313-9b7f8bdb5bde"/>
  </ds:schemaRefs>
</ds:datastoreItem>
</file>

<file path=customXml/itemProps4.xml><?xml version="1.0" encoding="utf-8"?>
<ds:datastoreItem xmlns:ds="http://schemas.openxmlformats.org/officeDocument/2006/customXml" ds:itemID="{46BE7131-E109-4D68-BB4C-0469ECBEC1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FELM_NEWBURY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Ref</vt:lpstr>
    </vt:vector>
  </TitlesOfParts>
  <Company>English Landscapes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Ref</dc:title>
  <dc:creator>Alysc</dc:creator>
  <cp:lastModifiedBy>Ben Jarvis</cp:lastModifiedBy>
  <cp:revision>3</cp:revision>
  <cp:lastPrinted>2024-06-26T22:15:00Z</cp:lastPrinted>
  <dcterms:created xsi:type="dcterms:W3CDTF">2025-07-30T13:31:00Z</dcterms:created>
  <dcterms:modified xsi:type="dcterms:W3CDTF">2025-07-30T13:31:00Z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0x010100A1B7C900489AE64ABC77E35D24A846E5</vt:lpwstr>
  </property>
  <property fmtid="{D5CDD505-2E9C-101B-9397-08002B2CF9AE}" pid="3" name="Order">
    <vt:r8>4589200</vt:r8>
  </property>
  <property fmtid="{D5CDD505-2E9C-101B-9397-08002B2CF9AE}" pid="4" name="MediaServiceImageTags">
    <vt:lpwstr/>
  </property>
</Properties>
</file>