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8B8" w:rsidRDefault="002E3BD3">
      <w:pPr>
        <w:spacing w:after="0"/>
        <w:ind w:left="-986" w:right="-986"/>
      </w:pPr>
      <w:bookmarkStart w:id="0" w:name="_GoBack"/>
      <w:bookmarkEnd w:id="0"/>
      <w:r>
        <w:rPr>
          <w:noProof/>
        </w:rPr>
        <mc:AlternateContent>
          <mc:Choice Requires="wpg">
            <w:drawing>
              <wp:inline distT="0" distB="0" distL="0" distR="0">
                <wp:extent cx="6623990" cy="9360002"/>
                <wp:effectExtent l="0" t="0" r="0" b="0"/>
                <wp:docPr id="459" name="Group 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990" cy="9360002"/>
                          <a:chOff x="0" y="0"/>
                          <a:chExt cx="6623990" cy="9360002"/>
                        </a:xfrm>
                      </wpg:grpSpPr>
                      <pic:pic xmlns:pic="http://schemas.openxmlformats.org/drawingml/2006/picture">
                        <pic:nvPicPr>
                          <pic:cNvPr id="486" name="Picture 48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3517" y="-2374"/>
                            <a:ext cx="6626352" cy="9363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217834" y="215806"/>
                            <a:ext cx="4830602" cy="317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8B8" w:rsidRDefault="002E3BD3">
                              <w:r>
                                <w:rPr>
                                  <w:b/>
                                  <w:color w:val="CA2603"/>
                                  <w:w w:val="120"/>
                                  <w:sz w:val="33"/>
                                </w:rPr>
                                <w:t>Sunday</w:t>
                              </w:r>
                              <w:r>
                                <w:rPr>
                                  <w:b/>
                                  <w:color w:val="CA2603"/>
                                  <w:spacing w:val="8"/>
                                  <w:w w:val="12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A2603"/>
                                  <w:w w:val="120"/>
                                  <w:sz w:val="33"/>
                                </w:rPr>
                                <w:t>22nd</w:t>
                              </w:r>
                              <w:r>
                                <w:rPr>
                                  <w:b/>
                                  <w:color w:val="CA2603"/>
                                  <w:spacing w:val="8"/>
                                  <w:w w:val="12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A2603"/>
                                  <w:w w:val="120"/>
                                  <w:sz w:val="33"/>
                                </w:rPr>
                                <w:t>September</w:t>
                              </w:r>
                              <w:r>
                                <w:rPr>
                                  <w:b/>
                                  <w:color w:val="CA2603"/>
                                  <w:spacing w:val="8"/>
                                  <w:w w:val="12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A2603"/>
                                  <w:w w:val="120"/>
                                  <w:sz w:val="33"/>
                                </w:rPr>
                                <w:t>2019</w:t>
                              </w:r>
                              <w:r>
                                <w:rPr>
                                  <w:b/>
                                  <w:color w:val="CA2603"/>
                                  <w:spacing w:val="8"/>
                                  <w:w w:val="120"/>
                                  <w:sz w:val="3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CA2603"/>
                                  <w:w w:val="120"/>
                                  <w:sz w:val="33"/>
                                </w:rPr>
                                <w:t>start</w:t>
                              </w:r>
                              <w:r>
                                <w:rPr>
                                  <w:b/>
                                  <w:color w:val="CA2603"/>
                                  <w:spacing w:val="8"/>
                                  <w:w w:val="120"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217834" y="446878"/>
                            <a:ext cx="600358" cy="317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8B8" w:rsidRDefault="002E3BD3">
                              <w:r>
                                <w:rPr>
                                  <w:b/>
                                  <w:color w:val="CA2603"/>
                                  <w:w w:val="122"/>
                                  <w:sz w:val="33"/>
                                </w:rPr>
                                <w:t>9:30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669231" y="446878"/>
                            <a:ext cx="4331979" cy="317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8B8" w:rsidRDefault="002E3BD3">
                              <w:r>
                                <w:rPr>
                                  <w:b/>
                                  <w:color w:val="CA2603"/>
                                  <w:w w:val="118"/>
                                  <w:sz w:val="33"/>
                                </w:rPr>
                                <w:t>am</w:t>
                              </w:r>
                              <w:r>
                                <w:rPr>
                                  <w:b/>
                                  <w:color w:val="CA2603"/>
                                  <w:spacing w:val="8"/>
                                  <w:w w:val="118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A2603"/>
                                  <w:w w:val="118"/>
                                  <w:sz w:val="33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CA2603"/>
                                  <w:spacing w:val="8"/>
                                  <w:w w:val="118"/>
                                  <w:sz w:val="3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CA2603"/>
                                  <w:w w:val="118"/>
                                  <w:sz w:val="33"/>
                                </w:rPr>
                                <w:t>Mottingham</w:t>
                              </w:r>
                              <w:proofErr w:type="spellEnd"/>
                              <w:r>
                                <w:rPr>
                                  <w:b/>
                                  <w:color w:val="CA2603"/>
                                  <w:spacing w:val="8"/>
                                  <w:w w:val="118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A2603"/>
                                  <w:w w:val="118"/>
                                  <w:sz w:val="33"/>
                                </w:rPr>
                                <w:t>Sports</w:t>
                              </w:r>
                              <w:r>
                                <w:rPr>
                                  <w:b/>
                                  <w:color w:val="CA2603"/>
                                  <w:spacing w:val="8"/>
                                  <w:w w:val="118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A2603"/>
                                  <w:w w:val="118"/>
                                  <w:sz w:val="33"/>
                                </w:rPr>
                                <w:t>Ground.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Shape 14"/>
                        <wps:cNvSpPr/>
                        <wps:spPr>
                          <a:xfrm>
                            <a:off x="157044" y="208120"/>
                            <a:ext cx="4413288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3288" h="498475">
                                <a:moveTo>
                                  <a:pt x="0" y="498475"/>
                                </a:moveTo>
                                <a:lnTo>
                                  <a:pt x="4413288" y="498475"/>
                                </a:lnTo>
                                <a:lnTo>
                                  <a:pt x="4413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54" cap="flat">
                            <a:miter lim="127000"/>
                          </a:ln>
                        </wps:spPr>
                        <wps:style>
                          <a:lnRef idx="1">
                            <a:srgbClr val="FCA72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05677" y="945509"/>
                            <a:ext cx="4818474" cy="428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8B8" w:rsidRDefault="002E3BD3">
                              <w:r>
                                <w:rPr>
                                  <w:b/>
                                  <w:color w:val="CA2603"/>
                                  <w:w w:val="123"/>
                                  <w:sz w:val="40"/>
                                </w:rPr>
                                <w:t>Green</w:t>
                              </w:r>
                              <w:r>
                                <w:rPr>
                                  <w:b/>
                                  <w:color w:val="CA2603"/>
                                  <w:spacing w:val="21"/>
                                  <w:w w:val="12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A2603"/>
                                  <w:w w:val="123"/>
                                  <w:sz w:val="40"/>
                                </w:rPr>
                                <w:t>Chain</w:t>
                              </w:r>
                              <w:r>
                                <w:rPr>
                                  <w:b/>
                                  <w:color w:val="CA2603"/>
                                  <w:spacing w:val="21"/>
                                  <w:w w:val="12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A2603"/>
                                  <w:w w:val="123"/>
                                  <w:sz w:val="40"/>
                                </w:rPr>
                                <w:t>10K,</w:t>
                              </w:r>
                              <w:r>
                                <w:rPr>
                                  <w:b/>
                                  <w:color w:val="CA2603"/>
                                  <w:spacing w:val="-1"/>
                                  <w:w w:val="12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A2603"/>
                                  <w:w w:val="123"/>
                                  <w:sz w:val="40"/>
                                </w:rPr>
                                <w:t>Half</w:t>
                              </w:r>
                              <w:r>
                                <w:rPr>
                                  <w:b/>
                                  <w:color w:val="CA2603"/>
                                  <w:spacing w:val="21"/>
                                  <w:w w:val="12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A2603"/>
                                  <w:w w:val="123"/>
                                  <w:sz w:val="40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CA2603"/>
                                  <w:spacing w:val="21"/>
                                  <w:w w:val="12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A2603"/>
                                  <w:w w:val="123"/>
                                  <w:sz w:val="40"/>
                                </w:rPr>
                                <w:t>Full</w:t>
                              </w:r>
                              <w:r>
                                <w:rPr>
                                  <w:b/>
                                  <w:color w:val="CA2603"/>
                                  <w:spacing w:val="21"/>
                                  <w:w w:val="123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05677" y="1222270"/>
                            <a:ext cx="1559976" cy="428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8B8" w:rsidRDefault="002E3BD3">
                              <w:r>
                                <w:rPr>
                                  <w:b/>
                                  <w:color w:val="CA2603"/>
                                  <w:w w:val="114"/>
                                  <w:sz w:val="40"/>
                                </w:rPr>
                                <w:t>Marathon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05677" y="1538349"/>
                            <a:ext cx="3518606" cy="428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8B8" w:rsidRDefault="002E3BD3">
                              <w:r>
                                <w:rPr>
                                  <w:b/>
                                  <w:color w:val="CA2603"/>
                                  <w:w w:val="114"/>
                                  <w:sz w:val="40"/>
                                </w:rPr>
                                <w:t>Entries</w:t>
                              </w:r>
                              <w:r>
                                <w:rPr>
                                  <w:b/>
                                  <w:color w:val="CA2603"/>
                                  <w:spacing w:val="21"/>
                                  <w:w w:val="11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A2603"/>
                                  <w:w w:val="114"/>
                                  <w:sz w:val="40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CA2603"/>
                                  <w:spacing w:val="21"/>
                                  <w:w w:val="11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A2603"/>
                                  <w:w w:val="114"/>
                                  <w:sz w:val="4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CA2603"/>
                                  <w:spacing w:val="21"/>
                                  <w:w w:val="11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A2603"/>
                                  <w:w w:val="114"/>
                                  <w:sz w:val="40"/>
                                </w:rPr>
                                <w:t>website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05677" y="1854428"/>
                            <a:ext cx="2774952" cy="428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8B8" w:rsidRDefault="002E3BD3">
                              <w:r>
                                <w:rPr>
                                  <w:b/>
                                  <w:color w:val="CA2603"/>
                                  <w:w w:val="108"/>
                                  <w:sz w:val="40"/>
                                </w:rPr>
                                <w:t>www.1m2go.co.uk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15206" y="2554755"/>
                            <a:ext cx="4818813" cy="391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8B8" w:rsidRDefault="002E3BD3">
                              <w:r>
                                <w:rPr>
                                  <w:color w:val="FFFFFF"/>
                                  <w:w w:val="122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2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2"/>
                                  <w:sz w:val="40"/>
                                </w:rPr>
                                <w:t>beautiful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2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2"/>
                                  <w:sz w:val="40"/>
                                </w:rPr>
                                <w:t>scenic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2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2"/>
                                  <w:sz w:val="40"/>
                                </w:rPr>
                                <w:t>urban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2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2"/>
                                  <w:sz w:val="40"/>
                                </w:rPr>
                                <w:t>trail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22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315206" y="2846580"/>
                            <a:ext cx="404765" cy="391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8B8" w:rsidRDefault="002E3BD3">
                              <w:r>
                                <w:rPr>
                                  <w:color w:val="FFFFFF"/>
                                  <w:spacing w:val="-33"/>
                                  <w:w w:val="117"/>
                                  <w:sz w:val="40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619541" y="2846580"/>
                            <a:ext cx="4181104" cy="391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8B8" w:rsidRDefault="002E3BD3">
                              <w:r>
                                <w:rPr>
                                  <w:color w:val="FFFFFF"/>
                                  <w:w w:val="122"/>
                                  <w:sz w:val="40"/>
                                </w:rPr>
                                <w:t>K,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2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2"/>
                                  <w:sz w:val="40"/>
                                </w:rPr>
                                <w:t>half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2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2"/>
                                  <w:sz w:val="40"/>
                                </w:rPr>
                                <w:t>marathon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2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2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2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2"/>
                                  <w:sz w:val="40"/>
                                </w:rPr>
                                <w:t>full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22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15206" y="3138405"/>
                            <a:ext cx="4737622" cy="391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8B8" w:rsidRDefault="002E3BD3">
                              <w:r>
                                <w:rPr>
                                  <w:color w:val="FFFFFF"/>
                                  <w:w w:val="120"/>
                                  <w:sz w:val="40"/>
                                </w:rPr>
                                <w:t>marathon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2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0"/>
                                  <w:sz w:val="40"/>
                                </w:rPr>
                                <w:t>running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2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0"/>
                                  <w:sz w:val="40"/>
                                </w:rPr>
                                <w:t>challenge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2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15206" y="3430229"/>
                            <a:ext cx="4625259" cy="391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8B8" w:rsidRDefault="002E3BD3">
                              <w:r>
                                <w:rPr>
                                  <w:color w:val="FFFFFF"/>
                                  <w:w w:val="119"/>
                                  <w:sz w:val="40"/>
                                </w:rPr>
                                <w:t>along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1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9"/>
                                  <w:sz w:val="4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1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9"/>
                                  <w:sz w:val="40"/>
                                </w:rPr>
                                <w:t>Green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1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9"/>
                                  <w:sz w:val="40"/>
                                </w:rPr>
                                <w:t>Chain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19"/>
                                  <w:sz w:val="40"/>
                                </w:rPr>
                                <w:t xml:space="preserve">  </w:t>
                              </w:r>
                              <w:r>
                                <w:rPr>
                                  <w:color w:val="FFFFFF"/>
                                  <w:w w:val="119"/>
                                  <w:sz w:val="40"/>
                                </w:rPr>
                                <w:t>long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19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15206" y="3722054"/>
                            <a:ext cx="3951216" cy="391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8B8" w:rsidRDefault="002E3BD3">
                              <w:r>
                                <w:rPr>
                                  <w:color w:val="FFFFFF"/>
                                  <w:w w:val="120"/>
                                  <w:sz w:val="40"/>
                                </w:rPr>
                                <w:t>distance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2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0"/>
                                  <w:sz w:val="40"/>
                                </w:rPr>
                                <w:t>walkway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2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0"/>
                                  <w:sz w:val="40"/>
                                </w:rPr>
                                <w:t>route.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09622" y="4493736"/>
                            <a:ext cx="3947784" cy="285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8B8" w:rsidRDefault="002E3BD3">
                              <w:r>
                                <w:rPr>
                                  <w:color w:val="181717"/>
                                  <w:w w:val="120"/>
                                  <w:sz w:val="29"/>
                                </w:rPr>
                                <w:t>All</w:t>
                              </w:r>
                              <w:r>
                                <w:rPr>
                                  <w:color w:val="181717"/>
                                  <w:spacing w:val="26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0"/>
                                  <w:sz w:val="29"/>
                                </w:rPr>
                                <w:t>finishers</w:t>
                              </w:r>
                              <w:r>
                                <w:rPr>
                                  <w:color w:val="181717"/>
                                  <w:spacing w:val="26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0"/>
                                  <w:sz w:val="29"/>
                                </w:rPr>
                                <w:t>will</w:t>
                              </w:r>
                              <w:r>
                                <w:rPr>
                                  <w:color w:val="181717"/>
                                  <w:spacing w:val="26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0"/>
                                  <w:sz w:val="29"/>
                                </w:rPr>
                                <w:t>receive</w:t>
                              </w:r>
                              <w:r>
                                <w:rPr>
                                  <w:color w:val="181717"/>
                                  <w:spacing w:val="26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0"/>
                                  <w:sz w:val="29"/>
                                </w:rPr>
                                <w:t>a</w:t>
                              </w:r>
                              <w:r>
                                <w:rPr>
                                  <w:color w:val="181717"/>
                                  <w:spacing w:val="26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0"/>
                                  <w:sz w:val="29"/>
                                </w:rPr>
                                <w:t>superb</w:t>
                              </w:r>
                              <w:r>
                                <w:rPr>
                                  <w:color w:val="181717"/>
                                  <w:spacing w:val="26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09622" y="4712577"/>
                            <a:ext cx="4166975" cy="285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8B8" w:rsidRDefault="002E3BD3">
                              <w:r>
                                <w:rPr>
                                  <w:color w:val="181717"/>
                                  <w:w w:val="120"/>
                                  <w:sz w:val="29"/>
                                </w:rPr>
                                <w:t>medal,</w:t>
                              </w:r>
                              <w:r>
                                <w:rPr>
                                  <w:color w:val="181717"/>
                                  <w:spacing w:val="26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0"/>
                                  <w:sz w:val="29"/>
                                </w:rPr>
                                <w:t>goody</w:t>
                              </w:r>
                              <w:r>
                                <w:rPr>
                                  <w:color w:val="181717"/>
                                  <w:spacing w:val="26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0"/>
                                  <w:sz w:val="29"/>
                                </w:rPr>
                                <w:t>bag</w:t>
                              </w:r>
                              <w:r>
                                <w:rPr>
                                  <w:color w:val="181717"/>
                                  <w:spacing w:val="26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0"/>
                                  <w:sz w:val="29"/>
                                </w:rPr>
                                <w:t>and</w:t>
                              </w:r>
                              <w:r>
                                <w:rPr>
                                  <w:color w:val="181717"/>
                                  <w:spacing w:val="26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0"/>
                                  <w:sz w:val="29"/>
                                </w:rPr>
                                <w:t>tee</w:t>
                              </w:r>
                              <w:r>
                                <w:rPr>
                                  <w:color w:val="181717"/>
                                  <w:spacing w:val="26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0"/>
                                  <w:sz w:val="29"/>
                                </w:rPr>
                                <w:t>shirt</w:t>
                              </w:r>
                              <w:r>
                                <w:rPr>
                                  <w:color w:val="181717"/>
                                  <w:spacing w:val="26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0"/>
                                  <w:sz w:val="29"/>
                                </w:rPr>
                                <w:t>for</w:t>
                              </w:r>
                              <w:r>
                                <w:rPr>
                                  <w:color w:val="181717"/>
                                  <w:spacing w:val="26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09622" y="4931417"/>
                            <a:ext cx="3980092" cy="285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8B8" w:rsidRDefault="002E3BD3">
                              <w:r>
                                <w:rPr>
                                  <w:color w:val="181717"/>
                                  <w:w w:val="122"/>
                                  <w:sz w:val="29"/>
                                </w:rPr>
                                <w:t>finishing</w:t>
                              </w:r>
                              <w:r>
                                <w:rPr>
                                  <w:color w:val="181717"/>
                                  <w:spacing w:val="26"/>
                                  <w:w w:val="12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2"/>
                                  <w:sz w:val="29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26"/>
                                  <w:w w:val="12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2"/>
                                  <w:sz w:val="29"/>
                                </w:rPr>
                                <w:t>amazing</w:t>
                              </w:r>
                              <w:r>
                                <w:rPr>
                                  <w:color w:val="181717"/>
                                  <w:spacing w:val="26"/>
                                  <w:w w:val="12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2"/>
                                  <w:sz w:val="29"/>
                                </w:rPr>
                                <w:t>scenic</w:t>
                              </w:r>
                              <w:r>
                                <w:rPr>
                                  <w:color w:val="181717"/>
                                  <w:spacing w:val="26"/>
                                  <w:w w:val="12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2"/>
                                  <w:sz w:val="29"/>
                                </w:rPr>
                                <w:t>trail</w:t>
                              </w:r>
                              <w:r>
                                <w:rPr>
                                  <w:color w:val="181717"/>
                                  <w:spacing w:val="26"/>
                                  <w:w w:val="122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09622" y="5150257"/>
                            <a:ext cx="706639" cy="285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8B8" w:rsidRDefault="002E3BD3">
                              <w:r>
                                <w:rPr>
                                  <w:color w:val="181717"/>
                                  <w:w w:val="115"/>
                                  <w:sz w:val="29"/>
                                </w:rPr>
                                <w:t>run</w:t>
                              </w:r>
                              <w:r>
                                <w:rPr>
                                  <w:color w:val="181717"/>
                                  <w:spacing w:val="26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5"/>
                                  <w:sz w:val="29"/>
                                </w:rPr>
                                <w:t>!</w:t>
                              </w:r>
                              <w:r>
                                <w:rPr>
                                  <w:color w:val="181717"/>
                                  <w:spacing w:val="26"/>
                                  <w:w w:val="115"/>
                                  <w:sz w:val="29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09622" y="5369097"/>
                            <a:ext cx="3881254" cy="285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8B8" w:rsidRDefault="002E3BD3">
                              <w:r>
                                <w:rPr>
                                  <w:color w:val="181717"/>
                                  <w:w w:val="120"/>
                                  <w:sz w:val="29"/>
                                </w:rPr>
                                <w:t>ENTRIES</w:t>
                              </w:r>
                              <w:r>
                                <w:rPr>
                                  <w:color w:val="181717"/>
                                  <w:spacing w:val="26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0"/>
                                  <w:sz w:val="29"/>
                                </w:rPr>
                                <w:t>CLOSE</w:t>
                              </w:r>
                              <w:r>
                                <w:rPr>
                                  <w:color w:val="181717"/>
                                  <w:spacing w:val="26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0"/>
                                  <w:sz w:val="29"/>
                                </w:rPr>
                                <w:t>SEPT</w:t>
                              </w:r>
                              <w:r>
                                <w:rPr>
                                  <w:color w:val="181717"/>
                                  <w:spacing w:val="26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0"/>
                                  <w:sz w:val="29"/>
                                </w:rPr>
                                <w:t>15TH</w:t>
                              </w:r>
                              <w:r>
                                <w:rPr>
                                  <w:color w:val="181717"/>
                                  <w:spacing w:val="26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20"/>
                                  <w:sz w:val="29"/>
                                </w:rPr>
                                <w:t>2019.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Shape 29"/>
                        <wps:cNvSpPr/>
                        <wps:spPr>
                          <a:xfrm>
                            <a:off x="315011" y="5967946"/>
                            <a:ext cx="3977056" cy="1967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056" h="1967306">
                                <a:moveTo>
                                  <a:pt x="0" y="0"/>
                                </a:moveTo>
                                <a:lnTo>
                                  <a:pt x="3977056" y="0"/>
                                </a:lnTo>
                                <a:lnTo>
                                  <a:pt x="3977056" y="1967306"/>
                                </a:lnTo>
                                <a:lnTo>
                                  <a:pt x="0" y="1967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65352" y="6134680"/>
                            <a:ext cx="1090888" cy="360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8B8" w:rsidRDefault="002E3BD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36"/>
                                </w:rPr>
                                <w:t xml:space="preserve">Tickets: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481251" y="6134680"/>
                            <a:ext cx="2848836" cy="360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8B8" w:rsidRDefault="002E3BD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36"/>
                                </w:rPr>
                                <w:t>go.evvnt.com/426984-0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65352" y="6409001"/>
                            <a:ext cx="4199981" cy="360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8B8" w:rsidRDefault="002E3BD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36"/>
                                </w:rPr>
                                <w:t>Bookings: go.evvnt.com/426984-2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65352" y="6785250"/>
                            <a:ext cx="1075079" cy="320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8B8" w:rsidRDefault="002E3BD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7332C"/>
                                  <w:sz w:val="32"/>
                                </w:rPr>
                                <w:t>Entry fees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65352" y="7031121"/>
                            <a:ext cx="3128754" cy="315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8B8" w:rsidRDefault="002E3BD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32"/>
                                </w:rPr>
                                <w:t xml:space="preserve">Green Chain Challenge – 10k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792752" y="7031121"/>
                            <a:ext cx="389169" cy="315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8B8" w:rsidRDefault="002E3BD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32"/>
                                </w:rPr>
                                <w:t>£22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65352" y="7274962"/>
                            <a:ext cx="4208615" cy="315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8B8" w:rsidRDefault="002E3BD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32"/>
                                </w:rPr>
                                <w:t xml:space="preserve">Green Chain Challenge – Half Marathon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792752" y="7274962"/>
                            <a:ext cx="389169" cy="315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8B8" w:rsidRDefault="002E3BD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32"/>
                                </w:rPr>
                                <w:t>£27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65352" y="7518802"/>
                            <a:ext cx="3733262" cy="315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8B8" w:rsidRDefault="002E3BD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32"/>
                                </w:rPr>
                                <w:t xml:space="preserve">Green Chain Challenge – Marathon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792752" y="7518802"/>
                            <a:ext cx="389169" cy="315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8B8" w:rsidRDefault="002E3BD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32"/>
                                </w:rPr>
                                <w:t>£32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Shape 40"/>
                        <wps:cNvSpPr/>
                        <wps:spPr>
                          <a:xfrm>
                            <a:off x="314998" y="5967946"/>
                            <a:ext cx="3977056" cy="1967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056" h="1967306">
                                <a:moveTo>
                                  <a:pt x="0" y="1967306"/>
                                </a:moveTo>
                                <a:lnTo>
                                  <a:pt x="3977056" y="1967306"/>
                                </a:lnTo>
                                <a:lnTo>
                                  <a:pt x="39770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733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75385" y="8502825"/>
                            <a:ext cx="4608659" cy="300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8B8" w:rsidRDefault="002E3BD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30"/>
                                </w:rPr>
                                <w:t>Mottingham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30"/>
                                </w:rPr>
                                <w:t xml:space="preserve"> Sports Ground, Grove Park Road,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171642" y="8731425"/>
                            <a:ext cx="2961812" cy="300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8B8" w:rsidRDefault="002E3BD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30"/>
                                </w:rPr>
                                <w:t>Mottingham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30"/>
                                </w:rPr>
                                <w:t>, London SE9 4NP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9" o:spid="_x0000_s1026" style="width:521.55pt;height:737pt;mso-position-horizontal-relative:char;mso-position-vertical-relative:line" coordsize="66239,93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6" o:spid="_x0000_s1027" type="#_x0000_t75" style="position:absolute;left:-35;top:-23;width:66263;height:93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rcsbGAAAA3AAAAA8AAABkcnMvZG93bnJldi54bWxEj0FrwkAUhO+F/oflFbzpRlGR6CoSEDzY&#10;g1pKe3tkn9lg9m3Mrib217uC0OMwM98wi1VnK3GjxpeOFQwHCQji3OmSCwVfx01/BsIHZI2VY1Jw&#10;Jw+r5fvbAlPtWt7T7RAKESHsU1RgQqhTKX1uyKIfuJo4eifXWAxRNoXUDbYRbis5SpKptFhyXDBY&#10;U2YoPx+uVsHlc7/5LnbtdpyZ6zEb3n8nfz8TpXof3XoOIlAX/sOv9lYrGM+m8DwTj4BcP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etyxsYAAADcAAAADwAAAAAAAAAAAAAA&#10;AACfAgAAZHJzL2Rvd25yZXYueG1sUEsFBgAAAAAEAAQA9wAAAJIDAAAAAA==&#10;">
                  <v:imagedata r:id="rId5" o:title=""/>
                </v:shape>
                <v:rect id="Rectangle 12" o:spid="_x0000_s1028" style="position:absolute;left:2178;top:2158;width:48306;height:3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7518B8" w:rsidRDefault="002E3BD3">
                        <w:r>
                          <w:rPr>
                            <w:b/>
                            <w:color w:val="CA2603"/>
                            <w:w w:val="120"/>
                            <w:sz w:val="33"/>
                          </w:rPr>
                          <w:t>Sunday</w:t>
                        </w:r>
                        <w:r>
                          <w:rPr>
                            <w:b/>
                            <w:color w:val="CA2603"/>
                            <w:spacing w:val="8"/>
                            <w:w w:val="120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color w:val="CA2603"/>
                            <w:w w:val="120"/>
                            <w:sz w:val="33"/>
                          </w:rPr>
                          <w:t>22nd</w:t>
                        </w:r>
                        <w:r>
                          <w:rPr>
                            <w:b/>
                            <w:color w:val="CA2603"/>
                            <w:spacing w:val="8"/>
                            <w:w w:val="120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color w:val="CA2603"/>
                            <w:w w:val="120"/>
                            <w:sz w:val="33"/>
                          </w:rPr>
                          <w:t>September</w:t>
                        </w:r>
                        <w:r>
                          <w:rPr>
                            <w:b/>
                            <w:color w:val="CA2603"/>
                            <w:spacing w:val="8"/>
                            <w:w w:val="120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color w:val="CA2603"/>
                            <w:w w:val="120"/>
                            <w:sz w:val="33"/>
                          </w:rPr>
                          <w:t>2019</w:t>
                        </w:r>
                        <w:r>
                          <w:rPr>
                            <w:b/>
                            <w:color w:val="CA2603"/>
                            <w:spacing w:val="8"/>
                            <w:w w:val="120"/>
                            <w:sz w:val="33"/>
                          </w:rPr>
                          <w:t xml:space="preserve">  </w:t>
                        </w:r>
                        <w:r>
                          <w:rPr>
                            <w:b/>
                            <w:color w:val="CA2603"/>
                            <w:w w:val="120"/>
                            <w:sz w:val="33"/>
                          </w:rPr>
                          <w:t>start</w:t>
                        </w:r>
                        <w:r>
                          <w:rPr>
                            <w:b/>
                            <w:color w:val="CA2603"/>
                            <w:spacing w:val="8"/>
                            <w:w w:val="120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8" o:spid="_x0000_s1029" style="position:absolute;left:2178;top:4468;width:6003;height:3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Sz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zSzcMAAADcAAAADwAAAAAAAAAAAAAAAACYAgAAZHJzL2Rv&#10;d25yZXYueG1sUEsFBgAAAAAEAAQA9QAAAIgDAAAAAA==&#10;" filled="f" stroked="f">
                  <v:textbox inset="0,0,0,0">
                    <w:txbxContent>
                      <w:p w:rsidR="007518B8" w:rsidRDefault="002E3BD3">
                        <w:r>
                          <w:rPr>
                            <w:b/>
                            <w:color w:val="CA2603"/>
                            <w:w w:val="122"/>
                            <w:sz w:val="33"/>
                          </w:rPr>
                          <w:t>9:30</w:t>
                        </w:r>
                      </w:p>
                    </w:txbxContent>
                  </v:textbox>
                </v:rect>
                <v:rect id="Rectangle 329" o:spid="_x0000_s1030" style="position:absolute;left:6692;top:4468;width:43320;height:3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3V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B3VsYAAADcAAAADwAAAAAAAAAAAAAAAACYAgAAZHJz&#10;L2Rvd25yZXYueG1sUEsFBgAAAAAEAAQA9QAAAIsDAAAAAA==&#10;" filled="f" stroked="f">
                  <v:textbox inset="0,0,0,0">
                    <w:txbxContent>
                      <w:p w:rsidR="007518B8" w:rsidRDefault="002E3BD3">
                        <w:r>
                          <w:rPr>
                            <w:b/>
                            <w:color w:val="CA2603"/>
                            <w:w w:val="118"/>
                            <w:sz w:val="33"/>
                          </w:rPr>
                          <w:t>am</w:t>
                        </w:r>
                        <w:r>
                          <w:rPr>
                            <w:b/>
                            <w:color w:val="CA2603"/>
                            <w:spacing w:val="8"/>
                            <w:w w:val="118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color w:val="CA2603"/>
                            <w:w w:val="118"/>
                            <w:sz w:val="33"/>
                          </w:rPr>
                          <w:t>-</w:t>
                        </w:r>
                        <w:r>
                          <w:rPr>
                            <w:b/>
                            <w:color w:val="CA2603"/>
                            <w:spacing w:val="8"/>
                            <w:w w:val="118"/>
                            <w:sz w:val="3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CA2603"/>
                            <w:w w:val="118"/>
                            <w:sz w:val="33"/>
                          </w:rPr>
                          <w:t>Mottingham</w:t>
                        </w:r>
                        <w:proofErr w:type="spellEnd"/>
                        <w:r>
                          <w:rPr>
                            <w:b/>
                            <w:color w:val="CA2603"/>
                            <w:spacing w:val="8"/>
                            <w:w w:val="118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color w:val="CA2603"/>
                            <w:w w:val="118"/>
                            <w:sz w:val="33"/>
                          </w:rPr>
                          <w:t>Sports</w:t>
                        </w:r>
                        <w:r>
                          <w:rPr>
                            <w:b/>
                            <w:color w:val="CA2603"/>
                            <w:spacing w:val="8"/>
                            <w:w w:val="118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color w:val="CA2603"/>
                            <w:w w:val="118"/>
                            <w:sz w:val="33"/>
                          </w:rPr>
                          <w:t>Ground.</w:t>
                        </w:r>
                      </w:p>
                    </w:txbxContent>
                  </v:textbox>
                </v:rect>
                <v:shape id="Shape 14" o:spid="_x0000_s1031" style="position:absolute;left:1570;top:2081;width:44133;height:4984;visibility:visible;mso-wrap-style:square;v-text-anchor:top" coordsize="4413288,498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Suz8AA&#10;AADbAAAADwAAAGRycy9kb3ducmV2LnhtbERP3WrCMBS+H/gO4QjezUQd+6mNIoIyBkPW7QEOzWlT&#10;bE5KE219ezMY7O58fL8n346uFVfqQ+NZw2KuQBCX3jRca/j5Pjy+gggR2WDrmTTcKMB2M3nIMTN+&#10;4C+6FrEWKYRDhhpsjF0mZSgtOQxz3xEnrvK9w5hgX0vT45DCXSuXSj1Lhw2nBosd7S2V5+LiNHwU&#10;eFTsXw7htHyzajVUK/950no2HXdrEJHG+C/+c7+bNP8Jfn9JB8jN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HSuz8AAAADbAAAADwAAAAAAAAAAAAAAAACYAgAAZHJzL2Rvd25y&#10;ZXYueG1sUEsFBgAAAAAEAAQA9QAAAIUDAAAAAA==&#10;" path="m,498475r4413288,l4413288,,,,,498475xe" filled="f" strokecolor="#fca72a" strokeweight=".33761mm">
                  <v:stroke miterlimit="83231f" joinstyle="miter"/>
                  <v:path arrowok="t" textboxrect="0,0,4413288,498475"/>
                </v:shape>
                <v:rect id="Rectangle 15" o:spid="_x0000_s1032" style="position:absolute;left:2056;top:9455;width:48185;height:4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7518B8" w:rsidRDefault="002E3BD3">
                        <w:r>
                          <w:rPr>
                            <w:b/>
                            <w:color w:val="CA2603"/>
                            <w:w w:val="123"/>
                            <w:sz w:val="40"/>
                          </w:rPr>
                          <w:t>Green</w:t>
                        </w:r>
                        <w:r>
                          <w:rPr>
                            <w:b/>
                            <w:color w:val="CA2603"/>
                            <w:spacing w:val="21"/>
                            <w:w w:val="123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CA2603"/>
                            <w:w w:val="123"/>
                            <w:sz w:val="40"/>
                          </w:rPr>
                          <w:t>Chain</w:t>
                        </w:r>
                        <w:r>
                          <w:rPr>
                            <w:b/>
                            <w:color w:val="CA2603"/>
                            <w:spacing w:val="21"/>
                            <w:w w:val="123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CA2603"/>
                            <w:w w:val="123"/>
                            <w:sz w:val="40"/>
                          </w:rPr>
                          <w:t>10K,</w:t>
                        </w:r>
                        <w:r>
                          <w:rPr>
                            <w:b/>
                            <w:color w:val="CA2603"/>
                            <w:spacing w:val="-1"/>
                            <w:w w:val="123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CA2603"/>
                            <w:w w:val="123"/>
                            <w:sz w:val="40"/>
                          </w:rPr>
                          <w:t>Half</w:t>
                        </w:r>
                        <w:r>
                          <w:rPr>
                            <w:b/>
                            <w:color w:val="CA2603"/>
                            <w:spacing w:val="21"/>
                            <w:w w:val="123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CA2603"/>
                            <w:w w:val="123"/>
                            <w:sz w:val="40"/>
                          </w:rPr>
                          <w:t>&amp;</w:t>
                        </w:r>
                        <w:r>
                          <w:rPr>
                            <w:b/>
                            <w:color w:val="CA2603"/>
                            <w:spacing w:val="21"/>
                            <w:w w:val="123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CA2603"/>
                            <w:w w:val="123"/>
                            <w:sz w:val="40"/>
                          </w:rPr>
                          <w:t>Full</w:t>
                        </w:r>
                        <w:r>
                          <w:rPr>
                            <w:b/>
                            <w:color w:val="CA2603"/>
                            <w:spacing w:val="21"/>
                            <w:w w:val="123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3" style="position:absolute;left:2056;top:12222;width:15600;height:4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7518B8" w:rsidRDefault="002E3BD3">
                        <w:r>
                          <w:rPr>
                            <w:b/>
                            <w:color w:val="CA2603"/>
                            <w:w w:val="114"/>
                            <w:sz w:val="40"/>
                          </w:rPr>
                          <w:t>Marathon</w:t>
                        </w:r>
                      </w:p>
                    </w:txbxContent>
                  </v:textbox>
                </v:rect>
                <v:rect id="Rectangle 17" o:spid="_x0000_s1034" style="position:absolute;left:2056;top:15383;width:35186;height:4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7518B8" w:rsidRDefault="002E3BD3">
                        <w:r>
                          <w:rPr>
                            <w:b/>
                            <w:color w:val="CA2603"/>
                            <w:w w:val="114"/>
                            <w:sz w:val="40"/>
                          </w:rPr>
                          <w:t>Entries</w:t>
                        </w:r>
                        <w:r>
                          <w:rPr>
                            <w:b/>
                            <w:color w:val="CA2603"/>
                            <w:spacing w:val="21"/>
                            <w:w w:val="114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CA2603"/>
                            <w:w w:val="114"/>
                            <w:sz w:val="40"/>
                          </w:rPr>
                          <w:t>on</w:t>
                        </w:r>
                        <w:r>
                          <w:rPr>
                            <w:b/>
                            <w:color w:val="CA2603"/>
                            <w:spacing w:val="21"/>
                            <w:w w:val="114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CA2603"/>
                            <w:w w:val="114"/>
                            <w:sz w:val="40"/>
                          </w:rPr>
                          <w:t>the</w:t>
                        </w:r>
                        <w:r>
                          <w:rPr>
                            <w:b/>
                            <w:color w:val="CA2603"/>
                            <w:spacing w:val="21"/>
                            <w:w w:val="114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CA2603"/>
                            <w:w w:val="114"/>
                            <w:sz w:val="40"/>
                          </w:rPr>
                          <w:t>website</w:t>
                        </w:r>
                      </w:p>
                    </w:txbxContent>
                  </v:textbox>
                </v:rect>
                <v:rect id="Rectangle 18" o:spid="_x0000_s1035" style="position:absolute;left:2056;top:18544;width:27750;height:4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7518B8" w:rsidRDefault="002E3BD3">
                        <w:r>
                          <w:rPr>
                            <w:b/>
                            <w:color w:val="CA2603"/>
                            <w:w w:val="108"/>
                            <w:sz w:val="40"/>
                          </w:rPr>
                          <w:t>www.1m2go.co.uk</w:t>
                        </w:r>
                      </w:p>
                    </w:txbxContent>
                  </v:textbox>
                </v:rect>
                <v:rect id="Rectangle 19" o:spid="_x0000_s1036" style="position:absolute;left:3152;top:25547;width:48188;height:3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7518B8" w:rsidRDefault="002E3BD3">
                        <w:r>
                          <w:rPr>
                            <w:color w:val="FFFFFF"/>
                            <w:w w:val="122"/>
                            <w:sz w:val="40"/>
                          </w:rPr>
                          <w:t>A</w:t>
                        </w:r>
                        <w:r>
                          <w:rPr>
                            <w:color w:val="FFFFFF"/>
                            <w:spacing w:val="10"/>
                            <w:w w:val="122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2"/>
                            <w:sz w:val="40"/>
                          </w:rPr>
                          <w:t>beautiful</w:t>
                        </w:r>
                        <w:r>
                          <w:rPr>
                            <w:color w:val="FFFFFF"/>
                            <w:spacing w:val="10"/>
                            <w:w w:val="122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2"/>
                            <w:sz w:val="40"/>
                          </w:rPr>
                          <w:t>scenic</w:t>
                        </w:r>
                        <w:r>
                          <w:rPr>
                            <w:color w:val="FFFFFF"/>
                            <w:spacing w:val="10"/>
                            <w:w w:val="122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2"/>
                            <w:sz w:val="40"/>
                          </w:rPr>
                          <w:t>urban</w:t>
                        </w:r>
                        <w:r>
                          <w:rPr>
                            <w:color w:val="FFFFFF"/>
                            <w:spacing w:val="10"/>
                            <w:w w:val="122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2"/>
                            <w:sz w:val="40"/>
                          </w:rPr>
                          <w:t>trail</w:t>
                        </w:r>
                        <w:r>
                          <w:rPr>
                            <w:color w:val="FFFFFF"/>
                            <w:spacing w:val="10"/>
                            <w:w w:val="122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0" o:spid="_x0000_s1037" style="position:absolute;left:3152;top:28465;width:4047;height:3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IFs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0gWwgAAANwAAAAPAAAAAAAAAAAAAAAAAJgCAABkcnMvZG93&#10;bnJldi54bWxQSwUGAAAAAAQABAD1AAAAhwMAAAAA&#10;" filled="f" stroked="f">
                  <v:textbox inset="0,0,0,0">
                    <w:txbxContent>
                      <w:p w:rsidR="007518B8" w:rsidRDefault="002E3BD3">
                        <w:r>
                          <w:rPr>
                            <w:color w:val="FFFFFF"/>
                            <w:spacing w:val="-33"/>
                            <w:w w:val="117"/>
                            <w:sz w:val="40"/>
                          </w:rPr>
                          <w:t>10</w:t>
                        </w:r>
                      </w:p>
                    </w:txbxContent>
                  </v:textbox>
                </v:rect>
                <v:rect id="Rectangle 331" o:spid="_x0000_s1038" style="position:absolute;left:6195;top:28465;width:41811;height:3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/tj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7Y3EAAAA3AAAAA8AAAAAAAAAAAAAAAAAmAIAAGRycy9k&#10;b3ducmV2LnhtbFBLBQYAAAAABAAEAPUAAACJAwAAAAA=&#10;" filled="f" stroked="f">
                  <v:textbox inset="0,0,0,0">
                    <w:txbxContent>
                      <w:p w:rsidR="007518B8" w:rsidRDefault="002E3BD3">
                        <w:r>
                          <w:rPr>
                            <w:color w:val="FFFFFF"/>
                            <w:w w:val="122"/>
                            <w:sz w:val="40"/>
                          </w:rPr>
                          <w:t>K,</w:t>
                        </w:r>
                        <w:r>
                          <w:rPr>
                            <w:color w:val="FFFFFF"/>
                            <w:spacing w:val="10"/>
                            <w:w w:val="122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2"/>
                            <w:sz w:val="40"/>
                          </w:rPr>
                          <w:t>half</w:t>
                        </w:r>
                        <w:r>
                          <w:rPr>
                            <w:color w:val="FFFFFF"/>
                            <w:spacing w:val="10"/>
                            <w:w w:val="122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2"/>
                            <w:sz w:val="40"/>
                          </w:rPr>
                          <w:t>marathon</w:t>
                        </w:r>
                        <w:r>
                          <w:rPr>
                            <w:color w:val="FFFFFF"/>
                            <w:spacing w:val="10"/>
                            <w:w w:val="122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2"/>
                            <w:sz w:val="40"/>
                          </w:rPr>
                          <w:t>and</w:t>
                        </w:r>
                        <w:r>
                          <w:rPr>
                            <w:color w:val="FFFFFF"/>
                            <w:spacing w:val="10"/>
                            <w:w w:val="122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2"/>
                            <w:sz w:val="40"/>
                          </w:rPr>
                          <w:t>full</w:t>
                        </w:r>
                        <w:r>
                          <w:rPr>
                            <w:color w:val="FFFFFF"/>
                            <w:spacing w:val="10"/>
                            <w:w w:val="122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9" style="position:absolute;left:3152;top:31384;width:47376;height:3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7518B8" w:rsidRDefault="002E3BD3">
                        <w:r>
                          <w:rPr>
                            <w:color w:val="FFFFFF"/>
                            <w:w w:val="120"/>
                            <w:sz w:val="40"/>
                          </w:rPr>
                          <w:t>marathon</w:t>
                        </w:r>
                        <w:r>
                          <w:rPr>
                            <w:color w:val="FFFFFF"/>
                            <w:spacing w:val="10"/>
                            <w:w w:val="12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0"/>
                            <w:sz w:val="40"/>
                          </w:rPr>
                          <w:t>running</w:t>
                        </w:r>
                        <w:r>
                          <w:rPr>
                            <w:color w:val="FFFFFF"/>
                            <w:spacing w:val="10"/>
                            <w:w w:val="12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0"/>
                            <w:sz w:val="40"/>
                          </w:rPr>
                          <w:t>challenge</w:t>
                        </w:r>
                        <w:r>
                          <w:rPr>
                            <w:color w:val="FFFFFF"/>
                            <w:spacing w:val="10"/>
                            <w:w w:val="12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0" style="position:absolute;left:3152;top:34302;width:46252;height:3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7518B8" w:rsidRDefault="002E3BD3">
                        <w:r>
                          <w:rPr>
                            <w:color w:val="FFFFFF"/>
                            <w:w w:val="119"/>
                            <w:sz w:val="40"/>
                          </w:rPr>
                          <w:t>along</w:t>
                        </w:r>
                        <w:r>
                          <w:rPr>
                            <w:color w:val="FFFFFF"/>
                            <w:spacing w:val="10"/>
                            <w:w w:val="119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9"/>
                            <w:sz w:val="40"/>
                          </w:rPr>
                          <w:t>The</w:t>
                        </w:r>
                        <w:r>
                          <w:rPr>
                            <w:color w:val="FFFFFF"/>
                            <w:spacing w:val="10"/>
                            <w:w w:val="119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9"/>
                            <w:sz w:val="40"/>
                          </w:rPr>
                          <w:t>Green</w:t>
                        </w:r>
                        <w:r>
                          <w:rPr>
                            <w:color w:val="FFFFFF"/>
                            <w:spacing w:val="10"/>
                            <w:w w:val="119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9"/>
                            <w:sz w:val="40"/>
                          </w:rPr>
                          <w:t>Chain</w:t>
                        </w:r>
                        <w:r>
                          <w:rPr>
                            <w:color w:val="FFFFFF"/>
                            <w:spacing w:val="10"/>
                            <w:w w:val="119"/>
                            <w:sz w:val="40"/>
                          </w:rPr>
                          <w:t xml:space="preserve">  </w:t>
                        </w:r>
                        <w:r>
                          <w:rPr>
                            <w:color w:val="FFFFFF"/>
                            <w:w w:val="119"/>
                            <w:sz w:val="40"/>
                          </w:rPr>
                          <w:t>long</w:t>
                        </w:r>
                        <w:r>
                          <w:rPr>
                            <w:color w:val="FFFFFF"/>
                            <w:spacing w:val="10"/>
                            <w:w w:val="119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1" style="position:absolute;left:3152;top:37220;width:39512;height:3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7518B8" w:rsidRDefault="002E3BD3">
                        <w:r>
                          <w:rPr>
                            <w:color w:val="FFFFFF"/>
                            <w:w w:val="120"/>
                            <w:sz w:val="40"/>
                          </w:rPr>
                          <w:t>distance</w:t>
                        </w:r>
                        <w:r>
                          <w:rPr>
                            <w:color w:val="FFFFFF"/>
                            <w:spacing w:val="10"/>
                            <w:w w:val="12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0"/>
                            <w:sz w:val="40"/>
                          </w:rPr>
                          <w:t>walkway</w:t>
                        </w:r>
                        <w:r>
                          <w:rPr>
                            <w:color w:val="FFFFFF"/>
                            <w:spacing w:val="10"/>
                            <w:w w:val="12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0"/>
                            <w:sz w:val="40"/>
                          </w:rPr>
                          <w:t>route.</w:t>
                        </w:r>
                      </w:p>
                    </w:txbxContent>
                  </v:textbox>
                </v:rect>
                <v:rect id="Rectangle 24" o:spid="_x0000_s1042" style="position:absolute;left:5096;top:44937;width:39478;height:2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7518B8" w:rsidRDefault="002E3BD3">
                        <w:r>
                          <w:rPr>
                            <w:color w:val="181717"/>
                            <w:w w:val="120"/>
                            <w:sz w:val="29"/>
                          </w:rPr>
                          <w:t>All</w:t>
                        </w:r>
                        <w:r>
                          <w:rPr>
                            <w:color w:val="181717"/>
                            <w:spacing w:val="26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0"/>
                            <w:sz w:val="29"/>
                          </w:rPr>
                          <w:t>finishers</w:t>
                        </w:r>
                        <w:r>
                          <w:rPr>
                            <w:color w:val="181717"/>
                            <w:spacing w:val="26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0"/>
                            <w:sz w:val="29"/>
                          </w:rPr>
                          <w:t>will</w:t>
                        </w:r>
                        <w:r>
                          <w:rPr>
                            <w:color w:val="181717"/>
                            <w:spacing w:val="26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0"/>
                            <w:sz w:val="29"/>
                          </w:rPr>
                          <w:t>receive</w:t>
                        </w:r>
                        <w:r>
                          <w:rPr>
                            <w:color w:val="181717"/>
                            <w:spacing w:val="26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0"/>
                            <w:sz w:val="29"/>
                          </w:rPr>
                          <w:t>a</w:t>
                        </w:r>
                        <w:r>
                          <w:rPr>
                            <w:color w:val="181717"/>
                            <w:spacing w:val="26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0"/>
                            <w:sz w:val="29"/>
                          </w:rPr>
                          <w:t>superb</w:t>
                        </w:r>
                        <w:r>
                          <w:rPr>
                            <w:color w:val="181717"/>
                            <w:spacing w:val="26"/>
                            <w:w w:val="120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3" style="position:absolute;left:5096;top:47125;width:41669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7518B8" w:rsidRDefault="002E3BD3">
                        <w:r>
                          <w:rPr>
                            <w:color w:val="181717"/>
                            <w:w w:val="120"/>
                            <w:sz w:val="29"/>
                          </w:rPr>
                          <w:t>medal,</w:t>
                        </w:r>
                        <w:r>
                          <w:rPr>
                            <w:color w:val="181717"/>
                            <w:spacing w:val="26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0"/>
                            <w:sz w:val="29"/>
                          </w:rPr>
                          <w:t>goody</w:t>
                        </w:r>
                        <w:r>
                          <w:rPr>
                            <w:color w:val="181717"/>
                            <w:spacing w:val="26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0"/>
                            <w:sz w:val="29"/>
                          </w:rPr>
                          <w:t>bag</w:t>
                        </w:r>
                        <w:r>
                          <w:rPr>
                            <w:color w:val="181717"/>
                            <w:spacing w:val="26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0"/>
                            <w:sz w:val="29"/>
                          </w:rPr>
                          <w:t>and</w:t>
                        </w:r>
                        <w:r>
                          <w:rPr>
                            <w:color w:val="181717"/>
                            <w:spacing w:val="26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0"/>
                            <w:sz w:val="29"/>
                          </w:rPr>
                          <w:t>tee</w:t>
                        </w:r>
                        <w:r>
                          <w:rPr>
                            <w:color w:val="181717"/>
                            <w:spacing w:val="26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0"/>
                            <w:sz w:val="29"/>
                          </w:rPr>
                          <w:t>shirt</w:t>
                        </w:r>
                        <w:r>
                          <w:rPr>
                            <w:color w:val="181717"/>
                            <w:spacing w:val="26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0"/>
                            <w:sz w:val="29"/>
                          </w:rPr>
                          <w:t>for</w:t>
                        </w:r>
                        <w:r>
                          <w:rPr>
                            <w:color w:val="181717"/>
                            <w:spacing w:val="26"/>
                            <w:w w:val="120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4" style="position:absolute;left:5096;top:49314;width:39801;height:2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7518B8" w:rsidRDefault="002E3BD3">
                        <w:r>
                          <w:rPr>
                            <w:color w:val="181717"/>
                            <w:w w:val="122"/>
                            <w:sz w:val="29"/>
                          </w:rPr>
                          <w:t>finishing</w:t>
                        </w:r>
                        <w:r>
                          <w:rPr>
                            <w:color w:val="181717"/>
                            <w:spacing w:val="26"/>
                            <w:w w:val="122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2"/>
                            <w:sz w:val="29"/>
                          </w:rPr>
                          <w:t>the</w:t>
                        </w:r>
                        <w:r>
                          <w:rPr>
                            <w:color w:val="181717"/>
                            <w:spacing w:val="26"/>
                            <w:w w:val="122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2"/>
                            <w:sz w:val="29"/>
                          </w:rPr>
                          <w:t>amazing</w:t>
                        </w:r>
                        <w:r>
                          <w:rPr>
                            <w:color w:val="181717"/>
                            <w:spacing w:val="26"/>
                            <w:w w:val="122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2"/>
                            <w:sz w:val="29"/>
                          </w:rPr>
                          <w:t>scenic</w:t>
                        </w:r>
                        <w:r>
                          <w:rPr>
                            <w:color w:val="181717"/>
                            <w:spacing w:val="26"/>
                            <w:w w:val="122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2"/>
                            <w:sz w:val="29"/>
                          </w:rPr>
                          <w:t>trail</w:t>
                        </w:r>
                        <w:r>
                          <w:rPr>
                            <w:color w:val="181717"/>
                            <w:spacing w:val="26"/>
                            <w:w w:val="122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5" style="position:absolute;left:5096;top:51502;width:7066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7518B8" w:rsidRDefault="002E3BD3">
                        <w:r>
                          <w:rPr>
                            <w:color w:val="181717"/>
                            <w:w w:val="115"/>
                            <w:sz w:val="29"/>
                          </w:rPr>
                          <w:t>run</w:t>
                        </w:r>
                        <w:r>
                          <w:rPr>
                            <w:color w:val="181717"/>
                            <w:spacing w:val="26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5"/>
                            <w:sz w:val="29"/>
                          </w:rPr>
                          <w:t>!</w:t>
                        </w:r>
                        <w:r>
                          <w:rPr>
                            <w:color w:val="181717"/>
                            <w:spacing w:val="26"/>
                            <w:w w:val="115"/>
                            <w:sz w:val="29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8" o:spid="_x0000_s1046" style="position:absolute;left:5096;top:53690;width:38812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7518B8" w:rsidRDefault="002E3BD3">
                        <w:r>
                          <w:rPr>
                            <w:color w:val="181717"/>
                            <w:w w:val="120"/>
                            <w:sz w:val="29"/>
                          </w:rPr>
                          <w:t>ENTRIES</w:t>
                        </w:r>
                        <w:r>
                          <w:rPr>
                            <w:color w:val="181717"/>
                            <w:spacing w:val="26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0"/>
                            <w:sz w:val="29"/>
                          </w:rPr>
                          <w:t>CLOSE</w:t>
                        </w:r>
                        <w:r>
                          <w:rPr>
                            <w:color w:val="181717"/>
                            <w:spacing w:val="26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0"/>
                            <w:sz w:val="29"/>
                          </w:rPr>
                          <w:t>SEPT</w:t>
                        </w:r>
                        <w:r>
                          <w:rPr>
                            <w:color w:val="181717"/>
                            <w:spacing w:val="26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0"/>
                            <w:sz w:val="29"/>
                          </w:rPr>
                          <w:t>15TH</w:t>
                        </w:r>
                        <w:r>
                          <w:rPr>
                            <w:color w:val="181717"/>
                            <w:spacing w:val="26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20"/>
                            <w:sz w:val="29"/>
                          </w:rPr>
                          <w:t>2019.</w:t>
                        </w:r>
                      </w:p>
                    </w:txbxContent>
                  </v:textbox>
                </v:rect>
                <v:shape id="Shape 29" o:spid="_x0000_s1047" style="position:absolute;left:3150;top:59679;width:39770;height:19673;visibility:visible;mso-wrap-style:square;v-text-anchor:top" coordsize="3977056,1967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rWIsIA&#10;AADbAAAADwAAAGRycy9kb3ducmV2LnhtbESPT4vCMBTE7wt+h/CEva2puixajWIFF70s+O/+bJ5t&#10;sHkpTdTutzeC4HGYmd8w03lrK3GjxhvHCvq9BARx7rThQsFhv/oagfABWWPlmBT8k4f5rPMxxVS7&#10;O2/ptguFiBD2KSooQ6hTKX1ekkXfczVx9M6usRiibAqpG7xHuK3kIEl+pEXDcaHEmpYl5Zfd1Sr4&#10;G2ZZpsPmG3+PJ1lna7MfaaPUZ7ddTEAEasM7/GqvtYLBGJ5f4g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2tYiwgAAANsAAAAPAAAAAAAAAAAAAAAAAJgCAABkcnMvZG93&#10;bnJldi54bWxQSwUGAAAAAAQABAD1AAAAhwMAAAAA&#10;" path="m,l3977056,r,1967306l,1967306,,xe" filled="f" strokecolor="#c7332c" strokeweight="1pt">
                  <v:stroke miterlimit="1" joinstyle="miter"/>
                  <v:path arrowok="t" textboxrect="0,0,3977056,1967306"/>
                </v:shape>
                <v:rect id="Rectangle 30" o:spid="_x0000_s1048" style="position:absolute;left:4653;top:61346;width:10909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7518B8" w:rsidRDefault="002E3BD3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36"/>
                          </w:rPr>
                          <w:t xml:space="preserve">Tickets:  </w:t>
                        </w:r>
                      </w:p>
                    </w:txbxContent>
                  </v:textbox>
                </v:rect>
                <v:rect id="Rectangle 31" o:spid="_x0000_s1049" style="position:absolute;left:14812;top:61346;width:28488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7518B8" w:rsidRDefault="002E3BD3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36"/>
                          </w:rPr>
                          <w:t>go.evvnt.com/426984-0</w:t>
                        </w:r>
                      </w:p>
                    </w:txbxContent>
                  </v:textbox>
                </v:rect>
                <v:rect id="Rectangle 32" o:spid="_x0000_s1050" style="position:absolute;left:4653;top:64090;width:42000;height:3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7518B8" w:rsidRDefault="002E3BD3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36"/>
                          </w:rPr>
                          <w:t>Bookings: go.evvnt.com/426984-2</w:t>
                        </w:r>
                      </w:p>
                    </w:txbxContent>
                  </v:textbox>
                </v:rect>
                <v:rect id="Rectangle 33" o:spid="_x0000_s1051" style="position:absolute;left:4653;top:67852;width:10751;height:3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7518B8" w:rsidRDefault="002E3BD3">
                        <w:r>
                          <w:rPr>
                            <w:rFonts w:ascii="Arial" w:eastAsia="Arial" w:hAnsi="Arial" w:cs="Arial"/>
                            <w:b/>
                            <w:color w:val="C7332C"/>
                            <w:sz w:val="32"/>
                          </w:rPr>
                          <w:t>Entry fees</w:t>
                        </w:r>
                      </w:p>
                    </w:txbxContent>
                  </v:textbox>
                </v:rect>
                <v:rect id="Rectangle 34" o:spid="_x0000_s1052" style="position:absolute;left:4653;top:70311;width:31288;height:3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7518B8" w:rsidRDefault="002E3BD3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32"/>
                          </w:rPr>
                          <w:t xml:space="preserve">Green Chain Challenge – 10k  </w:t>
                        </w:r>
                      </w:p>
                    </w:txbxContent>
                  </v:textbox>
                </v:rect>
                <v:rect id="Rectangle 35" o:spid="_x0000_s1053" style="position:absolute;left:37927;top:70311;width:3892;height:3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7518B8" w:rsidRDefault="002E3BD3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32"/>
                          </w:rPr>
                          <w:t>£22</w:t>
                        </w:r>
                      </w:p>
                    </w:txbxContent>
                  </v:textbox>
                </v:rect>
                <v:rect id="Rectangle 36" o:spid="_x0000_s1054" style="position:absolute;left:4653;top:72749;width:42086;height:3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7518B8" w:rsidRDefault="002E3BD3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32"/>
                          </w:rPr>
                          <w:t xml:space="preserve">Green Chain Challenge – Half Marathon  </w:t>
                        </w:r>
                      </w:p>
                    </w:txbxContent>
                  </v:textbox>
                </v:rect>
                <v:rect id="Rectangle 37" o:spid="_x0000_s1055" style="position:absolute;left:37927;top:72749;width:3892;height:3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7518B8" w:rsidRDefault="002E3BD3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32"/>
                          </w:rPr>
                          <w:t>£27</w:t>
                        </w:r>
                      </w:p>
                    </w:txbxContent>
                  </v:textbox>
                </v:rect>
                <v:rect id="Rectangle 38" o:spid="_x0000_s1056" style="position:absolute;left:4653;top:75188;width:37333;height:3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7518B8" w:rsidRDefault="002E3BD3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32"/>
                          </w:rPr>
                          <w:t xml:space="preserve">Green Chain Challenge – Marathon  </w:t>
                        </w:r>
                      </w:p>
                    </w:txbxContent>
                  </v:textbox>
                </v:rect>
                <v:rect id="Rectangle 39" o:spid="_x0000_s1057" style="position:absolute;left:37927;top:75188;width:3892;height:3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7518B8" w:rsidRDefault="002E3BD3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32"/>
                          </w:rPr>
                          <w:t>£32</w:t>
                        </w:r>
                      </w:p>
                    </w:txbxContent>
                  </v:textbox>
                </v:rect>
                <v:shape id="Shape 40" o:spid="_x0000_s1058" style="position:absolute;left:3149;top:59679;width:39771;height:19673;visibility:visible;mso-wrap-style:square;v-text-anchor:top" coordsize="3977056,1967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+aH74A&#10;AADbAAAADwAAAGRycy9kb3ducmV2LnhtbERPy4rCMBTdD/gP4QruxtQHg1SjWEHRjTA+9tfm2gab&#10;m9JErX9vFoLLw3nPFq2txIMabxwrGPQTEMS504YLBafj+ncCwgdkjZVjUvAiD4t552eGqXZP/qfH&#10;IRQihrBPUUEZQp1K6fOSLPq+q4kjd3WNxRBhU0jd4DOG20oOk+RPWjQcG0qsaVVSfjvcrYL9KMsy&#10;HXZj3Jwvss625jjRRqlet11OQQRqw1f8cW+1gnFcH7/EHyDn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I/mh++AAAA2wAAAA8AAAAAAAAAAAAAAAAAmAIAAGRycy9kb3ducmV2&#10;LnhtbFBLBQYAAAAABAAEAPUAAACDAwAAAAA=&#10;" path="m,1967306r3977056,l3977056,,,,,1967306xe" filled="f" strokecolor="#c7332c" strokeweight="1pt">
                  <v:stroke miterlimit="1" joinstyle="miter"/>
                  <v:path arrowok="t" textboxrect="0,0,3977056,1967306"/>
                </v:shape>
                <v:rect id="Rectangle 41" o:spid="_x0000_s1059" style="position:absolute;left:5753;top:85028;width:46087;height:3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7518B8" w:rsidRDefault="002E3BD3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FFEFD"/>
                            <w:sz w:val="30"/>
                          </w:rPr>
                          <w:t>Mottingham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FFFEFD"/>
                            <w:sz w:val="30"/>
                          </w:rPr>
                          <w:t xml:space="preserve"> Sports Ground, Grove Park Road, </w:t>
                        </w:r>
                      </w:p>
                    </w:txbxContent>
                  </v:textbox>
                </v:rect>
                <v:rect id="Rectangle 42" o:spid="_x0000_s1060" style="position:absolute;left:11716;top:87314;width:29618;height:3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7518B8" w:rsidRDefault="002E3BD3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FFEFD"/>
                            <w:sz w:val="30"/>
                          </w:rPr>
                          <w:t>Mottingham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FFFEFD"/>
                            <w:sz w:val="30"/>
                          </w:rPr>
                          <w:t>, London SE9 4NP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7518B8">
      <w:pgSz w:w="11339" w:h="15874"/>
      <w:pgMar w:top="567" w:right="1440" w:bottom="567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8B8"/>
    <w:rsid w:val="002E3BD3"/>
    <w:rsid w:val="00751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10E965-CA40-48C5-8A29-EFF4B644B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9DAC9D9E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Rice</dc:creator>
  <cp:keywords/>
  <cp:lastModifiedBy>Jess Rice</cp:lastModifiedBy>
  <cp:revision>2</cp:revision>
  <dcterms:created xsi:type="dcterms:W3CDTF">2019-08-20T11:49:00Z</dcterms:created>
  <dcterms:modified xsi:type="dcterms:W3CDTF">2019-08-20T11:49:00Z</dcterms:modified>
</cp:coreProperties>
</file>